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82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606"/>
      </w:tblGrid>
      <w:tr w:rsidR="00CD1847" w14:paraId="4EDC706A" w14:textId="77777777" w:rsidTr="00CD1847">
        <w:trPr>
          <w:jc w:val="right"/>
        </w:trPr>
        <w:tc>
          <w:tcPr>
            <w:tcW w:w="1276" w:type="dxa"/>
          </w:tcPr>
          <w:p w14:paraId="41B71DD6" w14:textId="77777777" w:rsidR="00CD1847" w:rsidRDefault="00CD1847" w:rsidP="00CD1847">
            <w:pPr>
              <w:spacing w:line="256" w:lineRule="auto"/>
              <w:rPr>
                <w:rFonts w:ascii="Century" w:hAnsi="Century"/>
                <w:lang w:eastAsia="en-US"/>
              </w:rPr>
            </w:pPr>
          </w:p>
        </w:tc>
        <w:tc>
          <w:tcPr>
            <w:tcW w:w="4606" w:type="dxa"/>
          </w:tcPr>
          <w:p w14:paraId="29008298" w14:textId="77777777" w:rsidR="00CD1847" w:rsidRDefault="00CD1847" w:rsidP="00121A51">
            <w:pPr>
              <w:spacing w:line="256" w:lineRule="auto"/>
              <w:jc w:val="center"/>
              <w:rPr>
                <w:rFonts w:ascii="Century" w:hAnsi="Century"/>
                <w:b/>
                <w:lang w:eastAsia="en-US"/>
              </w:rPr>
            </w:pPr>
          </w:p>
          <w:p w14:paraId="139ED19F" w14:textId="77777777" w:rsidR="00CD1847" w:rsidRDefault="00CD1847" w:rsidP="00121A51">
            <w:pPr>
              <w:spacing w:line="256" w:lineRule="auto"/>
              <w:jc w:val="both"/>
              <w:rPr>
                <w:rFonts w:ascii="Century" w:hAnsi="Century"/>
                <w:lang w:eastAsia="en-US"/>
              </w:rPr>
            </w:pPr>
          </w:p>
        </w:tc>
      </w:tr>
    </w:tbl>
    <w:p w14:paraId="79D1806D" w14:textId="77777777" w:rsidR="00CD1847" w:rsidRPr="00CD1847" w:rsidRDefault="00CD1847" w:rsidP="00CD1847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CD1847">
        <w:rPr>
          <w:rFonts w:ascii="Arial" w:eastAsia="Calibri" w:hAnsi="Arial" w:cs="Arial"/>
          <w:sz w:val="24"/>
          <w:szCs w:val="24"/>
          <w:lang w:eastAsia="en-US"/>
        </w:rPr>
        <w:t>ALTERNANZA SCUOLA LAVORO</w:t>
      </w:r>
    </w:p>
    <w:p w14:paraId="7538C157" w14:textId="77777777" w:rsidR="00CD1847" w:rsidRPr="00CD1847" w:rsidRDefault="00CD1847" w:rsidP="00CD1847">
      <w:pPr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1847">
        <w:rPr>
          <w:rFonts w:ascii="Arial" w:eastAsia="Calibri" w:hAnsi="Arial" w:cs="Arial"/>
          <w:b/>
          <w:sz w:val="24"/>
          <w:szCs w:val="24"/>
          <w:lang w:eastAsia="en-US"/>
        </w:rPr>
        <w:t>RELAZIONE FINALE</w:t>
      </w:r>
    </w:p>
    <w:p w14:paraId="1D5E2E9A" w14:textId="77777777" w:rsidR="00CD1847" w:rsidRPr="00CD1847" w:rsidRDefault="00CD1847" w:rsidP="00CD1847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CD1847">
        <w:rPr>
          <w:rFonts w:ascii="Arial" w:eastAsia="Calibri" w:hAnsi="Arial" w:cs="Arial"/>
          <w:sz w:val="24"/>
          <w:szCs w:val="24"/>
          <w:lang w:eastAsia="en-US"/>
        </w:rPr>
        <w:t>A.S. _______/_______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6100"/>
      </w:tblGrid>
      <w:tr w:rsidR="00CD1847" w:rsidRPr="00CD1847" w14:paraId="6D39B49E" w14:textId="77777777" w:rsidTr="00204E56">
        <w:trPr>
          <w:trHeight w:val="432"/>
        </w:trPr>
        <w:tc>
          <w:tcPr>
            <w:tcW w:w="3647" w:type="dxa"/>
            <w:shd w:val="clear" w:color="auto" w:fill="auto"/>
            <w:vAlign w:val="center"/>
          </w:tcPr>
          <w:p w14:paraId="412E977F" w14:textId="77777777" w:rsidR="00CD1847" w:rsidRPr="00CD1847" w:rsidRDefault="00CD1847" w:rsidP="00CD18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184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Studente </w:t>
            </w:r>
            <w:r w:rsidRPr="00CD1847"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(Cognome Nome)</w:t>
            </w:r>
          </w:p>
        </w:tc>
        <w:tc>
          <w:tcPr>
            <w:tcW w:w="6100" w:type="dxa"/>
            <w:vAlign w:val="center"/>
          </w:tcPr>
          <w:p w14:paraId="3376BCE7" w14:textId="77777777" w:rsidR="00CD1847" w:rsidRPr="00CD1847" w:rsidRDefault="00CD1847" w:rsidP="00CD18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D1847" w:rsidRPr="00CD1847" w14:paraId="6FEC556E" w14:textId="77777777" w:rsidTr="00204E56">
        <w:trPr>
          <w:trHeight w:val="432"/>
        </w:trPr>
        <w:tc>
          <w:tcPr>
            <w:tcW w:w="3647" w:type="dxa"/>
            <w:shd w:val="clear" w:color="auto" w:fill="auto"/>
            <w:vAlign w:val="center"/>
          </w:tcPr>
          <w:p w14:paraId="59D31545" w14:textId="77777777" w:rsidR="00CD1847" w:rsidRPr="00CD1847" w:rsidRDefault="00CD1847" w:rsidP="00CD1847">
            <w:pP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 w:rsidRPr="00CD184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Classe </w:t>
            </w:r>
            <w:r w:rsidRPr="00CD1847"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(classe, sezione, indirizzo)</w:t>
            </w:r>
          </w:p>
        </w:tc>
        <w:tc>
          <w:tcPr>
            <w:tcW w:w="6100" w:type="dxa"/>
            <w:vAlign w:val="center"/>
          </w:tcPr>
          <w:p w14:paraId="11E3EC49" w14:textId="77777777" w:rsidR="00CD1847" w:rsidRPr="00CD1847" w:rsidRDefault="00CD1847" w:rsidP="00CD18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58963D8B" w14:textId="0E0DCC73" w:rsidR="00CD1847" w:rsidRPr="00CD1847" w:rsidRDefault="00176C44" w:rsidP="00CD1847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AD0010" wp14:editId="1D1D7492">
                <wp:simplePos x="0" y="0"/>
                <wp:positionH relativeFrom="column">
                  <wp:posOffset>-114300</wp:posOffset>
                </wp:positionH>
                <wp:positionV relativeFrom="paragraph">
                  <wp:posOffset>417195</wp:posOffset>
                </wp:positionV>
                <wp:extent cx="6286500" cy="228600"/>
                <wp:effectExtent l="0" t="0" r="0" b="0"/>
                <wp:wrapSquare wrapText="bothSides"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0" cy="2286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37B7B715" w14:textId="77777777" w:rsidR="00CD1847" w:rsidRPr="00706776" w:rsidRDefault="00CD1847" w:rsidP="00CD1847">
                            <w:pPr>
                              <w:jc w:val="center"/>
                            </w:pPr>
                            <w:r w:rsidRPr="00706776">
                              <w:rPr>
                                <w:b/>
                              </w:rPr>
                              <w:t>SEZIONE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AD0010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-9pt;margin-top:32.85pt;width:49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" fillcolor="#fac090" stroked="f">
                <v:textbox>
                  <w:txbxContent>
                    <w:p w14:paraId="37B7B715" w14:textId="77777777" w:rsidR="00CD1847" w:rsidRPr="00706776" w:rsidRDefault="00CD1847" w:rsidP="00CD1847">
                      <w:pPr>
                        <w:jc w:val="center"/>
                      </w:pPr>
                      <w:r w:rsidRPr="00706776">
                        <w:rPr>
                          <w:b/>
                        </w:rPr>
                        <w:t>SEZIONE 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C3DC95" w14:textId="77777777" w:rsidR="00CD1847" w:rsidRPr="00CD1847" w:rsidRDefault="00CD1847" w:rsidP="00CD1847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72F206DC" w14:textId="77777777" w:rsidR="00CD1847" w:rsidRPr="00CD1847" w:rsidRDefault="00CD1847" w:rsidP="00CD1847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1847">
        <w:rPr>
          <w:rFonts w:ascii="Arial" w:eastAsia="Calibri" w:hAnsi="Arial" w:cs="Arial"/>
          <w:b/>
          <w:sz w:val="24"/>
          <w:szCs w:val="24"/>
          <w:lang w:eastAsia="en-US"/>
        </w:rPr>
        <w:t xml:space="preserve">I.2 ATTIVITA’ SVOLTA </w:t>
      </w:r>
    </w:p>
    <w:p w14:paraId="49FE11BE" w14:textId="77777777" w:rsidR="00CD1847" w:rsidRPr="00CD1847" w:rsidRDefault="00CD1847" w:rsidP="00CD1847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1847">
        <w:rPr>
          <w:rFonts w:ascii="Arial" w:eastAsia="Calibri" w:hAnsi="Arial" w:cs="Arial"/>
          <w:b/>
          <w:sz w:val="24"/>
          <w:szCs w:val="24"/>
          <w:lang w:eastAsia="en-US"/>
        </w:rPr>
        <w:t>VISITE AZIENDALI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3335E0" w:rsidRPr="00CD1847" w14:paraId="7798799B" w14:textId="77777777" w:rsidTr="003335E0">
        <w:tc>
          <w:tcPr>
            <w:tcW w:w="9747" w:type="dxa"/>
            <w:shd w:val="clear" w:color="auto" w:fill="auto"/>
          </w:tcPr>
          <w:p w14:paraId="32FB8E8D" w14:textId="77777777" w:rsidR="003335E0" w:rsidRPr="00CD1847" w:rsidRDefault="003335E0" w:rsidP="00204E56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DENOMINAZIONE AZIENDA</w:t>
            </w:r>
          </w:p>
        </w:tc>
      </w:tr>
      <w:tr w:rsidR="003335E0" w:rsidRPr="00CD1847" w14:paraId="168FCABD" w14:textId="77777777" w:rsidTr="003335E0">
        <w:tc>
          <w:tcPr>
            <w:tcW w:w="9747" w:type="dxa"/>
            <w:shd w:val="clear" w:color="auto" w:fill="auto"/>
          </w:tcPr>
          <w:p w14:paraId="2F7E2CF7" w14:textId="77777777" w:rsidR="003335E0" w:rsidRPr="00CD1847" w:rsidRDefault="003335E0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3335E0" w:rsidRPr="00CD1847" w14:paraId="23DF4428" w14:textId="77777777" w:rsidTr="003335E0">
        <w:tc>
          <w:tcPr>
            <w:tcW w:w="9747" w:type="dxa"/>
            <w:shd w:val="clear" w:color="auto" w:fill="auto"/>
          </w:tcPr>
          <w:p w14:paraId="25616152" w14:textId="77777777" w:rsidR="003335E0" w:rsidRPr="00CD1847" w:rsidRDefault="003335E0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3335E0" w:rsidRPr="00CD1847" w14:paraId="772819D4" w14:textId="77777777" w:rsidTr="003335E0">
        <w:tc>
          <w:tcPr>
            <w:tcW w:w="9747" w:type="dxa"/>
            <w:shd w:val="clear" w:color="auto" w:fill="auto"/>
          </w:tcPr>
          <w:p w14:paraId="4746834E" w14:textId="77777777" w:rsidR="003335E0" w:rsidRPr="00CD1847" w:rsidRDefault="003335E0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3335E0" w:rsidRPr="00CD1847" w14:paraId="6F7348EB" w14:textId="77777777" w:rsidTr="003335E0">
        <w:tc>
          <w:tcPr>
            <w:tcW w:w="9747" w:type="dxa"/>
            <w:shd w:val="clear" w:color="auto" w:fill="auto"/>
          </w:tcPr>
          <w:p w14:paraId="5873D9B1" w14:textId="77777777" w:rsidR="003335E0" w:rsidRPr="00CD1847" w:rsidRDefault="003335E0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14:paraId="34C1559C" w14:textId="77777777" w:rsidR="00CD1847" w:rsidRDefault="00CD1847" w:rsidP="00CD1847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77FE0D6C" w14:textId="77777777" w:rsidR="00CD1847" w:rsidRPr="00CD1847" w:rsidRDefault="00CD1847" w:rsidP="00CD1847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1847">
        <w:rPr>
          <w:rFonts w:ascii="Arial" w:eastAsia="Calibri" w:hAnsi="Arial" w:cs="Arial"/>
          <w:b/>
          <w:sz w:val="24"/>
          <w:szCs w:val="24"/>
          <w:lang w:eastAsia="en-US"/>
        </w:rPr>
        <w:t>INCONTRI/SEMINARI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3335E0" w:rsidRPr="00CD1847" w14:paraId="40AF1A6F" w14:textId="77777777" w:rsidTr="003335E0">
        <w:tc>
          <w:tcPr>
            <w:tcW w:w="9747" w:type="dxa"/>
            <w:shd w:val="clear" w:color="auto" w:fill="auto"/>
          </w:tcPr>
          <w:p w14:paraId="6855DA93" w14:textId="77777777" w:rsidR="003335E0" w:rsidRPr="00CD1847" w:rsidRDefault="003335E0" w:rsidP="00204E56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DENOMINAZIONE ATTIVITA’</w:t>
            </w:r>
          </w:p>
        </w:tc>
      </w:tr>
      <w:tr w:rsidR="003335E0" w:rsidRPr="00CD1847" w14:paraId="4C29240F" w14:textId="77777777" w:rsidTr="003335E0">
        <w:tc>
          <w:tcPr>
            <w:tcW w:w="9747" w:type="dxa"/>
            <w:shd w:val="clear" w:color="auto" w:fill="auto"/>
          </w:tcPr>
          <w:p w14:paraId="1895F6C8" w14:textId="77777777" w:rsidR="003335E0" w:rsidRPr="00CD1847" w:rsidRDefault="003335E0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3335E0" w:rsidRPr="00CD1847" w14:paraId="3311B9BD" w14:textId="77777777" w:rsidTr="003335E0">
        <w:tc>
          <w:tcPr>
            <w:tcW w:w="9747" w:type="dxa"/>
            <w:shd w:val="clear" w:color="auto" w:fill="auto"/>
          </w:tcPr>
          <w:p w14:paraId="61591F46" w14:textId="77777777" w:rsidR="003335E0" w:rsidRPr="00CD1847" w:rsidRDefault="003335E0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3335E0" w:rsidRPr="00CD1847" w14:paraId="4B8C5821" w14:textId="77777777" w:rsidTr="003335E0">
        <w:tc>
          <w:tcPr>
            <w:tcW w:w="9747" w:type="dxa"/>
            <w:shd w:val="clear" w:color="auto" w:fill="auto"/>
          </w:tcPr>
          <w:p w14:paraId="4A0F646C" w14:textId="77777777" w:rsidR="003335E0" w:rsidRPr="00CD1847" w:rsidRDefault="003335E0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3335E0" w:rsidRPr="00CD1847" w14:paraId="29C65B02" w14:textId="77777777" w:rsidTr="003335E0">
        <w:tc>
          <w:tcPr>
            <w:tcW w:w="9747" w:type="dxa"/>
            <w:shd w:val="clear" w:color="auto" w:fill="auto"/>
          </w:tcPr>
          <w:p w14:paraId="621DBC1C" w14:textId="77777777" w:rsidR="003335E0" w:rsidRPr="00CD1847" w:rsidRDefault="003335E0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14:paraId="399E3797" w14:textId="77777777" w:rsidR="00CD1847" w:rsidRDefault="00CD1847" w:rsidP="00CD1847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05C769DC" w14:textId="77777777" w:rsidR="003335E0" w:rsidRPr="00CD1847" w:rsidRDefault="003335E0" w:rsidP="00CD1847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4E34D3C5" w14:textId="77777777" w:rsidR="00CD1847" w:rsidRPr="00CD1847" w:rsidRDefault="003335E0" w:rsidP="00CD1847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TIROCINIO CURRICOLARE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4"/>
        <w:gridCol w:w="4795"/>
      </w:tblGrid>
      <w:tr w:rsidR="00CD1847" w:rsidRPr="00CD1847" w14:paraId="408116B8" w14:textId="77777777" w:rsidTr="00204E56">
        <w:tc>
          <w:tcPr>
            <w:tcW w:w="4886" w:type="dxa"/>
            <w:shd w:val="clear" w:color="auto" w:fill="auto"/>
          </w:tcPr>
          <w:p w14:paraId="5BAD04E8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PERIODO DELLO STAGE</w:t>
            </w:r>
          </w:p>
        </w:tc>
        <w:tc>
          <w:tcPr>
            <w:tcW w:w="4886" w:type="dxa"/>
            <w:shd w:val="clear" w:color="auto" w:fill="auto"/>
          </w:tcPr>
          <w:p w14:paraId="17A2180B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D1847" w:rsidRPr="00CD1847" w14:paraId="67F20928" w14:textId="77777777" w:rsidTr="00204E56">
        <w:tc>
          <w:tcPr>
            <w:tcW w:w="4886" w:type="dxa"/>
            <w:shd w:val="clear" w:color="auto" w:fill="auto"/>
          </w:tcPr>
          <w:p w14:paraId="33515794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DENOMINAZIONE AZIENDA/ENTE</w:t>
            </w:r>
          </w:p>
        </w:tc>
        <w:tc>
          <w:tcPr>
            <w:tcW w:w="4886" w:type="dxa"/>
            <w:shd w:val="clear" w:color="auto" w:fill="auto"/>
          </w:tcPr>
          <w:p w14:paraId="52998E39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D1847" w:rsidRPr="00CD1847" w14:paraId="7E2997DF" w14:textId="77777777" w:rsidTr="00204E56">
        <w:tc>
          <w:tcPr>
            <w:tcW w:w="4886" w:type="dxa"/>
            <w:shd w:val="clear" w:color="auto" w:fill="auto"/>
          </w:tcPr>
          <w:p w14:paraId="4B562550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LOCALITA’</w:t>
            </w:r>
          </w:p>
        </w:tc>
        <w:tc>
          <w:tcPr>
            <w:tcW w:w="4886" w:type="dxa"/>
            <w:shd w:val="clear" w:color="auto" w:fill="auto"/>
          </w:tcPr>
          <w:p w14:paraId="42E2497A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D1847" w:rsidRPr="00CD1847" w14:paraId="69965DC7" w14:textId="77777777" w:rsidTr="00204E56">
        <w:tc>
          <w:tcPr>
            <w:tcW w:w="4886" w:type="dxa"/>
            <w:shd w:val="clear" w:color="auto" w:fill="auto"/>
          </w:tcPr>
          <w:p w14:paraId="1CB43BF4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MANSIONE/I -  TIPO DI ATTIVITA’</w:t>
            </w:r>
          </w:p>
        </w:tc>
        <w:tc>
          <w:tcPr>
            <w:tcW w:w="4886" w:type="dxa"/>
            <w:shd w:val="clear" w:color="auto" w:fill="auto"/>
          </w:tcPr>
          <w:p w14:paraId="496CAF85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D1847" w:rsidRPr="00CD1847" w14:paraId="52BB3A7A" w14:textId="77777777" w:rsidTr="00204E56">
        <w:tc>
          <w:tcPr>
            <w:tcW w:w="4886" w:type="dxa"/>
            <w:shd w:val="clear" w:color="auto" w:fill="auto"/>
          </w:tcPr>
          <w:p w14:paraId="48987AAD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TUTOR SCOLASTICO (Cognome Nome)</w:t>
            </w:r>
          </w:p>
        </w:tc>
        <w:tc>
          <w:tcPr>
            <w:tcW w:w="4886" w:type="dxa"/>
            <w:shd w:val="clear" w:color="auto" w:fill="auto"/>
          </w:tcPr>
          <w:p w14:paraId="1CA72175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D1847" w:rsidRPr="00CD1847" w14:paraId="3530B4A2" w14:textId="77777777" w:rsidTr="00204E56">
        <w:tc>
          <w:tcPr>
            <w:tcW w:w="4886" w:type="dxa"/>
            <w:shd w:val="clear" w:color="auto" w:fill="auto"/>
          </w:tcPr>
          <w:p w14:paraId="73BF4444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TUTOR AZIENDALE (Cognome Nome)</w:t>
            </w:r>
          </w:p>
        </w:tc>
        <w:tc>
          <w:tcPr>
            <w:tcW w:w="4886" w:type="dxa"/>
            <w:shd w:val="clear" w:color="auto" w:fill="auto"/>
          </w:tcPr>
          <w:p w14:paraId="0BAADEC4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14:paraId="288E83DE" w14:textId="77777777" w:rsidR="00CD1847" w:rsidRPr="00CD1847" w:rsidRDefault="00CD1847" w:rsidP="00CD1847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7E65AD64" w14:textId="77777777" w:rsidR="00CD1847" w:rsidRPr="00CD1847" w:rsidRDefault="00CD1847" w:rsidP="00CD1847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1847">
        <w:rPr>
          <w:rFonts w:ascii="Arial" w:eastAsia="Calibri" w:hAnsi="Arial" w:cs="Arial"/>
          <w:b/>
          <w:sz w:val="24"/>
          <w:szCs w:val="24"/>
          <w:lang w:eastAsia="en-US"/>
        </w:rPr>
        <w:t>PROGETTI INTERNI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4"/>
        <w:gridCol w:w="4795"/>
      </w:tblGrid>
      <w:tr w:rsidR="00CD1847" w:rsidRPr="00CD1847" w14:paraId="51CE58E2" w14:textId="77777777" w:rsidTr="00204E56">
        <w:tc>
          <w:tcPr>
            <w:tcW w:w="4886" w:type="dxa"/>
            <w:shd w:val="clear" w:color="auto" w:fill="auto"/>
          </w:tcPr>
          <w:p w14:paraId="1DB9DC0D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PERIODO DI SVOLGIMENTO</w:t>
            </w:r>
          </w:p>
        </w:tc>
        <w:tc>
          <w:tcPr>
            <w:tcW w:w="4886" w:type="dxa"/>
            <w:shd w:val="clear" w:color="auto" w:fill="auto"/>
          </w:tcPr>
          <w:p w14:paraId="7E3BA8F9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D1847" w:rsidRPr="00CD1847" w14:paraId="0A35C372" w14:textId="77777777" w:rsidTr="00204E56">
        <w:tc>
          <w:tcPr>
            <w:tcW w:w="4886" w:type="dxa"/>
            <w:shd w:val="clear" w:color="auto" w:fill="auto"/>
          </w:tcPr>
          <w:p w14:paraId="7434BCD3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DENOMINAZIONE COMMITTENTE</w:t>
            </w:r>
          </w:p>
        </w:tc>
        <w:tc>
          <w:tcPr>
            <w:tcW w:w="4886" w:type="dxa"/>
            <w:shd w:val="clear" w:color="auto" w:fill="auto"/>
          </w:tcPr>
          <w:p w14:paraId="263CEBFB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D1847" w:rsidRPr="00CD1847" w14:paraId="1573676F" w14:textId="77777777" w:rsidTr="00204E56">
        <w:tc>
          <w:tcPr>
            <w:tcW w:w="4886" w:type="dxa"/>
            <w:shd w:val="clear" w:color="auto" w:fill="auto"/>
          </w:tcPr>
          <w:p w14:paraId="4B9795ED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TIPO DI ATTIVITA’</w:t>
            </w:r>
          </w:p>
        </w:tc>
        <w:tc>
          <w:tcPr>
            <w:tcW w:w="4886" w:type="dxa"/>
            <w:shd w:val="clear" w:color="auto" w:fill="auto"/>
          </w:tcPr>
          <w:p w14:paraId="115F70B4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14:paraId="0753D017" w14:textId="77777777" w:rsidR="00CD1847" w:rsidRPr="00CD1847" w:rsidRDefault="00CD1847" w:rsidP="00CD1847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4"/>
        <w:gridCol w:w="4795"/>
      </w:tblGrid>
      <w:tr w:rsidR="00CD1847" w:rsidRPr="00CD1847" w14:paraId="0F3710F9" w14:textId="77777777" w:rsidTr="00204E56">
        <w:tc>
          <w:tcPr>
            <w:tcW w:w="4886" w:type="dxa"/>
            <w:shd w:val="clear" w:color="auto" w:fill="auto"/>
          </w:tcPr>
          <w:p w14:paraId="3562AFC3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PERIODO DI SVOLGIMENTO</w:t>
            </w:r>
          </w:p>
        </w:tc>
        <w:tc>
          <w:tcPr>
            <w:tcW w:w="4886" w:type="dxa"/>
            <w:shd w:val="clear" w:color="auto" w:fill="auto"/>
          </w:tcPr>
          <w:p w14:paraId="25FDA887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D1847" w:rsidRPr="00CD1847" w14:paraId="0AB18BC7" w14:textId="77777777" w:rsidTr="00204E56">
        <w:tc>
          <w:tcPr>
            <w:tcW w:w="4886" w:type="dxa"/>
            <w:shd w:val="clear" w:color="auto" w:fill="auto"/>
          </w:tcPr>
          <w:p w14:paraId="4E92D056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DENOMINAZIONE COMMITTENTE</w:t>
            </w:r>
          </w:p>
        </w:tc>
        <w:tc>
          <w:tcPr>
            <w:tcW w:w="4886" w:type="dxa"/>
            <w:shd w:val="clear" w:color="auto" w:fill="auto"/>
          </w:tcPr>
          <w:p w14:paraId="714F4FB3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D1847" w:rsidRPr="00CD1847" w14:paraId="05798BA7" w14:textId="77777777" w:rsidTr="00204E56">
        <w:tc>
          <w:tcPr>
            <w:tcW w:w="4886" w:type="dxa"/>
            <w:shd w:val="clear" w:color="auto" w:fill="auto"/>
          </w:tcPr>
          <w:p w14:paraId="584C0D9C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1847">
              <w:rPr>
                <w:rFonts w:ascii="Arial" w:eastAsia="Calibri" w:hAnsi="Arial" w:cs="Arial"/>
                <w:sz w:val="24"/>
                <w:szCs w:val="24"/>
                <w:lang w:eastAsia="en-US"/>
              </w:rPr>
              <w:t>TIPO DI ATTIVITA’</w:t>
            </w:r>
          </w:p>
        </w:tc>
        <w:tc>
          <w:tcPr>
            <w:tcW w:w="4886" w:type="dxa"/>
            <w:shd w:val="clear" w:color="auto" w:fill="auto"/>
          </w:tcPr>
          <w:p w14:paraId="78B2FBFA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14:paraId="22EF3374" w14:textId="7B36CD1D" w:rsidR="00CD1847" w:rsidRPr="00CD1847" w:rsidRDefault="00176C44" w:rsidP="00CD1847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E83922" wp14:editId="0E6CB3B5">
                <wp:simplePos x="0" y="0"/>
                <wp:positionH relativeFrom="column">
                  <wp:posOffset>0</wp:posOffset>
                </wp:positionH>
                <wp:positionV relativeFrom="paragraph">
                  <wp:posOffset>275590</wp:posOffset>
                </wp:positionV>
                <wp:extent cx="6286500" cy="228600"/>
                <wp:effectExtent l="0" t="0" r="0" b="0"/>
                <wp:wrapSquare wrapText="bothSides"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0" cy="2286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3AF6D5B2" w14:textId="77777777" w:rsidR="00CD1847" w:rsidRPr="00706776" w:rsidRDefault="00CD1847" w:rsidP="00CD1847">
                            <w:pPr>
                              <w:jc w:val="center"/>
                            </w:pPr>
                            <w:r w:rsidRPr="00706776">
                              <w:rPr>
                                <w:b/>
                              </w:rPr>
                              <w:t>SEZIONE I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83922" id="Casella di testo 7" o:spid="_x0000_s1027" type="#_x0000_t202" style="position:absolute;margin-left:0;margin-top:21.7pt;width:49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" fillcolor="#fac090" stroked="f">
                <v:textbox>
                  <w:txbxContent>
                    <w:p w14:paraId="3AF6D5B2" w14:textId="77777777" w:rsidR="00CD1847" w:rsidRPr="00706776" w:rsidRDefault="00CD1847" w:rsidP="00CD1847">
                      <w:pPr>
                        <w:jc w:val="center"/>
                      </w:pPr>
                      <w:r w:rsidRPr="00706776">
                        <w:rPr>
                          <w:b/>
                        </w:rPr>
                        <w:t>SEZIONE I</w:t>
                      </w:r>
                      <w:r>
                        <w:rPr>
                          <w:b/>
                        </w:rPr>
                        <w:t>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959BF1" w14:textId="77777777" w:rsidR="00CD1847" w:rsidRPr="00CD1847" w:rsidRDefault="00CD1847" w:rsidP="00CD1847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1847">
        <w:rPr>
          <w:rFonts w:ascii="Arial" w:eastAsia="Calibri" w:hAnsi="Arial" w:cs="Arial"/>
          <w:sz w:val="24"/>
          <w:szCs w:val="24"/>
          <w:lang w:eastAsia="en-US"/>
        </w:rPr>
        <w:t xml:space="preserve">Per </w:t>
      </w:r>
      <w:r w:rsidR="003335E0">
        <w:rPr>
          <w:rFonts w:ascii="Arial" w:eastAsia="Calibri" w:hAnsi="Arial" w:cs="Arial"/>
          <w:sz w:val="24"/>
          <w:szCs w:val="24"/>
          <w:lang w:eastAsia="en-US"/>
        </w:rPr>
        <w:t>l</w:t>
      </w:r>
      <w:r w:rsidRPr="00CD1847">
        <w:rPr>
          <w:rFonts w:ascii="Arial" w:eastAsia="Calibri" w:hAnsi="Arial" w:cs="Arial"/>
          <w:sz w:val="24"/>
          <w:szCs w:val="24"/>
          <w:lang w:eastAsia="en-US"/>
        </w:rPr>
        <w:t xml:space="preserve">’esperienza </w:t>
      </w:r>
      <w:r w:rsidR="003335E0">
        <w:rPr>
          <w:rFonts w:ascii="Arial" w:eastAsia="Calibri" w:hAnsi="Arial" w:cs="Arial"/>
          <w:sz w:val="24"/>
          <w:szCs w:val="24"/>
          <w:lang w:eastAsia="en-US"/>
        </w:rPr>
        <w:t>più significativa</w:t>
      </w:r>
      <w:r w:rsidRPr="00CD1847">
        <w:rPr>
          <w:rFonts w:ascii="Arial" w:eastAsia="Calibri" w:hAnsi="Arial" w:cs="Arial"/>
          <w:sz w:val="24"/>
          <w:szCs w:val="24"/>
          <w:lang w:eastAsia="en-US"/>
        </w:rPr>
        <w:t>, si richiede un’analisi del contesto in cui si è svolta.</w:t>
      </w:r>
    </w:p>
    <w:tbl>
      <w:tblPr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860"/>
      </w:tblGrid>
      <w:tr w:rsidR="00CD1847" w:rsidRPr="00CD1847" w14:paraId="15ADA11F" w14:textId="77777777" w:rsidTr="00204E56">
        <w:trPr>
          <w:trHeight w:val="489"/>
        </w:trPr>
        <w:tc>
          <w:tcPr>
            <w:tcW w:w="3369" w:type="dxa"/>
            <w:shd w:val="clear" w:color="auto" w:fill="auto"/>
            <w:vAlign w:val="center"/>
          </w:tcPr>
          <w:p w14:paraId="7F8C4C3B" w14:textId="77777777" w:rsidR="00CD1847" w:rsidRPr="00CD1847" w:rsidRDefault="00CD1847" w:rsidP="00CD1847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D1847">
              <w:rPr>
                <w:rFonts w:ascii="Arial" w:eastAsia="Arial" w:hAnsi="Arial" w:cs="Arial"/>
                <w:color w:val="000000"/>
                <w:sz w:val="24"/>
                <w:szCs w:val="24"/>
              </w:rPr>
              <w:t>Azienda/Ente (Denominazione)</w:t>
            </w:r>
          </w:p>
        </w:tc>
        <w:tc>
          <w:tcPr>
            <w:tcW w:w="6860" w:type="dxa"/>
            <w:shd w:val="clear" w:color="auto" w:fill="auto"/>
            <w:vAlign w:val="center"/>
          </w:tcPr>
          <w:p w14:paraId="445571EA" w14:textId="77777777" w:rsidR="00CD1847" w:rsidRPr="00CD1847" w:rsidRDefault="00CD1847" w:rsidP="00CD18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CFFE8DD" w14:textId="77777777" w:rsidR="00CD1847" w:rsidRPr="00CD1847" w:rsidRDefault="00CD1847" w:rsidP="00CD18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0952B5F" w14:textId="77777777" w:rsidR="00CD1847" w:rsidRPr="00CD1847" w:rsidRDefault="00CD1847" w:rsidP="00CD18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D1847" w:rsidRPr="00CD1847" w14:paraId="41AC6096" w14:textId="77777777" w:rsidTr="00204E56">
        <w:trPr>
          <w:trHeight w:val="464"/>
        </w:trPr>
        <w:tc>
          <w:tcPr>
            <w:tcW w:w="3369" w:type="dxa"/>
            <w:shd w:val="clear" w:color="auto" w:fill="auto"/>
            <w:vAlign w:val="center"/>
          </w:tcPr>
          <w:p w14:paraId="410AF249" w14:textId="77777777" w:rsidR="00CD1847" w:rsidRPr="00CD1847" w:rsidRDefault="00CD1847" w:rsidP="00CD1847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D184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Forma giuridica </w:t>
            </w:r>
          </w:p>
        </w:tc>
        <w:tc>
          <w:tcPr>
            <w:tcW w:w="6860" w:type="dxa"/>
            <w:shd w:val="clear" w:color="auto" w:fill="auto"/>
            <w:vAlign w:val="center"/>
          </w:tcPr>
          <w:p w14:paraId="5BFDB40F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F17F9D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01B96D8D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D1847" w:rsidRPr="00CD1847" w14:paraId="43D36957" w14:textId="77777777" w:rsidTr="00204E56">
        <w:trPr>
          <w:trHeight w:val="464"/>
        </w:trPr>
        <w:tc>
          <w:tcPr>
            <w:tcW w:w="3369" w:type="dxa"/>
            <w:shd w:val="clear" w:color="auto" w:fill="auto"/>
            <w:vAlign w:val="center"/>
          </w:tcPr>
          <w:p w14:paraId="0D023456" w14:textId="77777777" w:rsidR="00CD1847" w:rsidRPr="00CD1847" w:rsidRDefault="00CD1847" w:rsidP="00CD1847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D1847">
              <w:rPr>
                <w:rFonts w:ascii="Arial" w:eastAsia="Arial" w:hAnsi="Arial" w:cs="Arial"/>
                <w:color w:val="000000"/>
                <w:sz w:val="24"/>
                <w:szCs w:val="24"/>
              </w:rPr>
              <w:t>Località (sede del tirocinio)</w:t>
            </w:r>
          </w:p>
        </w:tc>
        <w:tc>
          <w:tcPr>
            <w:tcW w:w="6860" w:type="dxa"/>
            <w:shd w:val="clear" w:color="auto" w:fill="auto"/>
            <w:vAlign w:val="center"/>
          </w:tcPr>
          <w:p w14:paraId="289E898E" w14:textId="77777777" w:rsidR="00CD1847" w:rsidRPr="00CD1847" w:rsidRDefault="00CD1847" w:rsidP="00CD18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50FDCE8" w14:textId="77777777" w:rsidR="00CD1847" w:rsidRPr="00CD1847" w:rsidRDefault="00CD1847" w:rsidP="00CD18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C9AA5B2" w14:textId="77777777" w:rsidR="00CD1847" w:rsidRPr="00CD1847" w:rsidRDefault="00CD1847" w:rsidP="00CD18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D1847" w:rsidRPr="00CD1847" w14:paraId="7B15CE0E" w14:textId="77777777" w:rsidTr="00204E56">
        <w:trPr>
          <w:trHeight w:val="464"/>
        </w:trPr>
        <w:tc>
          <w:tcPr>
            <w:tcW w:w="3369" w:type="dxa"/>
            <w:shd w:val="clear" w:color="auto" w:fill="auto"/>
            <w:vAlign w:val="center"/>
          </w:tcPr>
          <w:p w14:paraId="207D19FB" w14:textId="77777777" w:rsidR="00CD1847" w:rsidRPr="00CD1847" w:rsidRDefault="00CD1847" w:rsidP="00CD1847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D1847"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Tipo di attività/Settore  produttivo</w:t>
            </w:r>
          </w:p>
        </w:tc>
        <w:tc>
          <w:tcPr>
            <w:tcW w:w="6860" w:type="dxa"/>
            <w:shd w:val="clear" w:color="auto" w:fill="auto"/>
            <w:vAlign w:val="center"/>
          </w:tcPr>
          <w:p w14:paraId="7A5A70D2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7AA722CB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78EEC559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D1847" w:rsidRPr="00CD1847" w14:paraId="70E63637" w14:textId="77777777" w:rsidTr="00204E56">
        <w:trPr>
          <w:trHeight w:val="464"/>
        </w:trPr>
        <w:tc>
          <w:tcPr>
            <w:tcW w:w="3369" w:type="dxa"/>
            <w:shd w:val="clear" w:color="auto" w:fill="auto"/>
            <w:vAlign w:val="center"/>
          </w:tcPr>
          <w:p w14:paraId="0E8EF07E" w14:textId="77777777" w:rsidR="00CD1847" w:rsidRPr="00CD1847" w:rsidRDefault="00CD1847" w:rsidP="00CD1847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1847">
              <w:rPr>
                <w:rFonts w:ascii="Arial" w:eastAsia="Arial" w:hAnsi="Arial" w:cs="Arial"/>
                <w:color w:val="000000"/>
                <w:sz w:val="24"/>
                <w:szCs w:val="24"/>
              </w:rPr>
              <w:t>Numero dipendenti</w:t>
            </w:r>
          </w:p>
        </w:tc>
        <w:tc>
          <w:tcPr>
            <w:tcW w:w="6860" w:type="dxa"/>
            <w:shd w:val="clear" w:color="auto" w:fill="auto"/>
            <w:vAlign w:val="center"/>
          </w:tcPr>
          <w:p w14:paraId="1CACB990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9578E19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1EF3252F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D1847" w:rsidRPr="00CD1847" w14:paraId="3B16D928" w14:textId="77777777" w:rsidTr="00204E56">
        <w:trPr>
          <w:trHeight w:val="464"/>
        </w:trPr>
        <w:tc>
          <w:tcPr>
            <w:tcW w:w="3369" w:type="dxa"/>
            <w:shd w:val="clear" w:color="auto" w:fill="auto"/>
            <w:vAlign w:val="center"/>
          </w:tcPr>
          <w:p w14:paraId="4ABADA62" w14:textId="77777777" w:rsidR="00CD1847" w:rsidRPr="00CD1847" w:rsidRDefault="00CD1847" w:rsidP="00CD1847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D58CBEC" w14:textId="77777777" w:rsidR="00CD1847" w:rsidRPr="00CD1847" w:rsidRDefault="00CD1847" w:rsidP="00CD1847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1847">
              <w:rPr>
                <w:rFonts w:ascii="Arial" w:hAnsi="Arial" w:cs="Arial"/>
                <w:color w:val="000000"/>
                <w:sz w:val="24"/>
                <w:szCs w:val="24"/>
              </w:rPr>
              <w:t>Descrizione della struttura</w:t>
            </w:r>
          </w:p>
          <w:p w14:paraId="52941345" w14:textId="77777777" w:rsidR="00CD1847" w:rsidRPr="00CD1847" w:rsidRDefault="00CD1847" w:rsidP="00CD1847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60" w:type="dxa"/>
            <w:shd w:val="clear" w:color="auto" w:fill="auto"/>
            <w:vAlign w:val="center"/>
          </w:tcPr>
          <w:p w14:paraId="15B425B2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D1847" w:rsidRPr="00CD1847" w14:paraId="67D48D92" w14:textId="77777777" w:rsidTr="003335E0">
        <w:trPr>
          <w:trHeight w:val="686"/>
        </w:trPr>
        <w:tc>
          <w:tcPr>
            <w:tcW w:w="3369" w:type="dxa"/>
            <w:shd w:val="clear" w:color="auto" w:fill="auto"/>
            <w:vAlign w:val="center"/>
          </w:tcPr>
          <w:p w14:paraId="7695B5E9" w14:textId="77777777" w:rsidR="00CD1847" w:rsidRPr="00CD1847" w:rsidRDefault="00CD1847" w:rsidP="00CD1847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1847">
              <w:rPr>
                <w:rFonts w:ascii="Arial" w:hAnsi="Arial" w:cs="Arial"/>
                <w:color w:val="000000"/>
                <w:sz w:val="24"/>
                <w:szCs w:val="24"/>
              </w:rPr>
              <w:t>Attività svolte</w:t>
            </w:r>
          </w:p>
          <w:p w14:paraId="68709870" w14:textId="77777777" w:rsidR="00CD1847" w:rsidRPr="00CD1847" w:rsidRDefault="00CD1847" w:rsidP="00CD1847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60" w:type="dxa"/>
            <w:shd w:val="clear" w:color="auto" w:fill="auto"/>
            <w:vAlign w:val="center"/>
          </w:tcPr>
          <w:p w14:paraId="4294F700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D1847" w:rsidRPr="00CD1847" w14:paraId="6CDA4A45" w14:textId="77777777" w:rsidTr="00204E56">
        <w:trPr>
          <w:trHeight w:val="464"/>
        </w:trPr>
        <w:tc>
          <w:tcPr>
            <w:tcW w:w="3369" w:type="dxa"/>
            <w:shd w:val="clear" w:color="auto" w:fill="auto"/>
            <w:vAlign w:val="center"/>
          </w:tcPr>
          <w:p w14:paraId="6047FA52" w14:textId="77777777" w:rsidR="00CD1847" w:rsidRPr="00CD1847" w:rsidRDefault="00CD1847" w:rsidP="00CD1847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45B054A" w14:textId="77777777" w:rsidR="00CD1847" w:rsidRPr="00CD1847" w:rsidRDefault="00CD1847" w:rsidP="00CD1847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1847">
              <w:rPr>
                <w:rFonts w:ascii="Arial" w:hAnsi="Arial" w:cs="Arial"/>
                <w:color w:val="000000"/>
                <w:sz w:val="24"/>
                <w:szCs w:val="24"/>
              </w:rPr>
              <w:t>Attività osservate</w:t>
            </w:r>
          </w:p>
          <w:p w14:paraId="72E6B821" w14:textId="77777777" w:rsidR="00CD1847" w:rsidRPr="00CD1847" w:rsidRDefault="00CD1847" w:rsidP="00CD1847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60" w:type="dxa"/>
            <w:shd w:val="clear" w:color="auto" w:fill="auto"/>
            <w:vAlign w:val="center"/>
          </w:tcPr>
          <w:p w14:paraId="1832B86F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D1847" w:rsidRPr="00CD1847" w14:paraId="09B4D8A5" w14:textId="77777777" w:rsidTr="00204E56">
        <w:trPr>
          <w:trHeight w:val="464"/>
        </w:trPr>
        <w:tc>
          <w:tcPr>
            <w:tcW w:w="3369" w:type="dxa"/>
            <w:shd w:val="clear" w:color="auto" w:fill="auto"/>
            <w:vAlign w:val="center"/>
          </w:tcPr>
          <w:p w14:paraId="0D603201" w14:textId="77777777" w:rsidR="00CD1847" w:rsidRPr="00CD1847" w:rsidRDefault="00CD1847" w:rsidP="00CD1847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E6B0A6F" w14:textId="77777777" w:rsidR="00CD1847" w:rsidRPr="00CD1847" w:rsidRDefault="00CD1847" w:rsidP="00CD1847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1847">
              <w:rPr>
                <w:rFonts w:ascii="Arial" w:hAnsi="Arial" w:cs="Arial"/>
                <w:color w:val="000000"/>
                <w:sz w:val="24"/>
                <w:szCs w:val="24"/>
              </w:rPr>
              <w:t>Strumenti, attrezzature e/o software utilizzati</w:t>
            </w:r>
          </w:p>
          <w:p w14:paraId="2B7C1566" w14:textId="77777777" w:rsidR="00CD1847" w:rsidRPr="00CD1847" w:rsidRDefault="00CD1847" w:rsidP="00CD1847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60" w:type="dxa"/>
            <w:shd w:val="clear" w:color="auto" w:fill="auto"/>
            <w:vAlign w:val="center"/>
          </w:tcPr>
          <w:p w14:paraId="524DB20F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D1847" w:rsidRPr="00CD1847" w14:paraId="15D068A2" w14:textId="77777777" w:rsidTr="00204E56">
        <w:trPr>
          <w:trHeight w:val="464"/>
        </w:trPr>
        <w:tc>
          <w:tcPr>
            <w:tcW w:w="3369" w:type="dxa"/>
            <w:shd w:val="clear" w:color="auto" w:fill="auto"/>
            <w:vAlign w:val="center"/>
          </w:tcPr>
          <w:p w14:paraId="79E7FAB2" w14:textId="77777777" w:rsidR="00CD1847" w:rsidRPr="00CD1847" w:rsidRDefault="00CD1847" w:rsidP="00CD1847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38966D0" w14:textId="77777777" w:rsidR="00CD1847" w:rsidRPr="00CD1847" w:rsidRDefault="00CD1847" w:rsidP="00CD1847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1847">
              <w:rPr>
                <w:rFonts w:ascii="Arial" w:hAnsi="Arial" w:cs="Arial"/>
                <w:color w:val="000000"/>
                <w:sz w:val="24"/>
                <w:szCs w:val="24"/>
              </w:rPr>
              <w:t>Abilità acquisite</w:t>
            </w:r>
          </w:p>
          <w:p w14:paraId="593A25FC" w14:textId="77777777" w:rsidR="00CD1847" w:rsidRPr="00CD1847" w:rsidRDefault="00CD1847" w:rsidP="00CD1847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60" w:type="dxa"/>
            <w:shd w:val="clear" w:color="auto" w:fill="auto"/>
            <w:vAlign w:val="center"/>
          </w:tcPr>
          <w:p w14:paraId="26D00805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D1847" w:rsidRPr="00CD1847" w14:paraId="6FA67CAC" w14:textId="77777777" w:rsidTr="00204E56">
        <w:trPr>
          <w:trHeight w:val="464"/>
        </w:trPr>
        <w:tc>
          <w:tcPr>
            <w:tcW w:w="3369" w:type="dxa"/>
            <w:shd w:val="clear" w:color="auto" w:fill="auto"/>
            <w:vAlign w:val="center"/>
          </w:tcPr>
          <w:p w14:paraId="774AC6E5" w14:textId="77777777" w:rsidR="00CD1847" w:rsidRPr="00CD1847" w:rsidRDefault="00CD1847" w:rsidP="00CD1847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ABD3A4D" w14:textId="77777777" w:rsidR="00CD1847" w:rsidRPr="00CD1847" w:rsidRDefault="00CD1847" w:rsidP="00CD1847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1847">
              <w:rPr>
                <w:rFonts w:ascii="Arial" w:hAnsi="Arial" w:cs="Arial"/>
                <w:color w:val="000000"/>
                <w:sz w:val="24"/>
                <w:szCs w:val="24"/>
              </w:rPr>
              <w:t>Difficoltà incontrate</w:t>
            </w:r>
          </w:p>
          <w:p w14:paraId="1872603C" w14:textId="77777777" w:rsidR="00CD1847" w:rsidRPr="00CD1847" w:rsidRDefault="00CD1847" w:rsidP="00CD1847">
            <w:pPr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60" w:type="dxa"/>
            <w:shd w:val="clear" w:color="auto" w:fill="auto"/>
            <w:vAlign w:val="center"/>
          </w:tcPr>
          <w:p w14:paraId="76E2A37A" w14:textId="77777777" w:rsidR="00CD1847" w:rsidRPr="00CD1847" w:rsidRDefault="00CD1847" w:rsidP="00CD184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109CE57" w14:textId="7154D4E8" w:rsidR="00CD1847" w:rsidRPr="00CD1847" w:rsidRDefault="00176C44" w:rsidP="00CD1847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E4A698" wp14:editId="3773D23A">
                <wp:simplePos x="0" y="0"/>
                <wp:positionH relativeFrom="column">
                  <wp:posOffset>0</wp:posOffset>
                </wp:positionH>
                <wp:positionV relativeFrom="paragraph">
                  <wp:posOffset>207010</wp:posOffset>
                </wp:positionV>
                <wp:extent cx="6286500" cy="228600"/>
                <wp:effectExtent l="0" t="0" r="0" b="0"/>
                <wp:wrapSquare wrapText="bothSides"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0" cy="2286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48A78EF3" w14:textId="77777777" w:rsidR="00CD1847" w:rsidRPr="00706776" w:rsidRDefault="00CD1847" w:rsidP="00CD1847">
                            <w:pPr>
                              <w:jc w:val="center"/>
                            </w:pPr>
                            <w:r w:rsidRPr="00706776">
                              <w:rPr>
                                <w:b/>
                              </w:rPr>
                              <w:t>SEZIONE I</w:t>
                            </w:r>
                            <w:r>
                              <w:rPr>
                                <w:b/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4A698" id="Casella di testo 8" o:spid="_x0000_s1028" type="#_x0000_t202" style="position:absolute;margin-left:0;margin-top:16.3pt;width:49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" fillcolor="#fac090" stroked="f">
                <v:textbox>
                  <w:txbxContent>
                    <w:p w14:paraId="48A78EF3" w14:textId="77777777" w:rsidR="00CD1847" w:rsidRPr="00706776" w:rsidRDefault="00CD1847" w:rsidP="00CD1847">
                      <w:pPr>
                        <w:jc w:val="center"/>
                      </w:pPr>
                      <w:r w:rsidRPr="00706776">
                        <w:rPr>
                          <w:b/>
                        </w:rPr>
                        <w:t>SEZIONE I</w:t>
                      </w:r>
                      <w:r>
                        <w:rPr>
                          <w:b/>
                        </w:rPr>
                        <w:t>II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3DC32F" w14:textId="77777777" w:rsidR="00CD1847" w:rsidRPr="00CD1847" w:rsidRDefault="00CD1847" w:rsidP="00CD1847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D1847">
        <w:rPr>
          <w:rFonts w:ascii="Arial" w:eastAsia="Calibri" w:hAnsi="Arial" w:cs="Arial"/>
          <w:sz w:val="24"/>
          <w:szCs w:val="24"/>
          <w:lang w:eastAsia="en-US"/>
        </w:rPr>
        <w:t>Autovalutazione delle nuove competenze acquisite e dell’impiego di quelle utilizzate a scuola; osservazione sull’efficacia dell’esperienza in termini di life skills.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CD1847" w:rsidRPr="00CD1847" w14:paraId="5FBD1B34" w14:textId="77777777" w:rsidTr="00204E56">
        <w:tc>
          <w:tcPr>
            <w:tcW w:w="9772" w:type="dxa"/>
            <w:shd w:val="clear" w:color="auto" w:fill="auto"/>
          </w:tcPr>
          <w:p w14:paraId="6C75CB45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7E04172A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7DF9A542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6D45D0AE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2A639F38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4ADFF27F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0C66D319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14:paraId="74C991C6" w14:textId="77777777" w:rsidR="00CD1847" w:rsidRPr="00CD1847" w:rsidRDefault="00CD1847" w:rsidP="00CD1847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73EA4ABE" w14:textId="77777777" w:rsidR="00CD1847" w:rsidRPr="00CD1847" w:rsidRDefault="00CD1847" w:rsidP="00CD1847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7E4257ED" w14:textId="1A2D1CF1" w:rsidR="00CD1847" w:rsidRPr="00CD1847" w:rsidRDefault="00176C44" w:rsidP="00CD1847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7D582" wp14:editId="58218D0D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6286500" cy="228600"/>
                <wp:effectExtent l="0" t="0" r="0" b="0"/>
                <wp:wrapSquare wrapText="bothSides"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0" cy="2286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C87CD2C" w14:textId="77777777" w:rsidR="00CD1847" w:rsidRPr="00706776" w:rsidRDefault="00CD1847" w:rsidP="00CD1847">
                            <w:pPr>
                              <w:jc w:val="center"/>
                            </w:pPr>
                            <w:r w:rsidRPr="00706776">
                              <w:rPr>
                                <w:b/>
                              </w:rPr>
                              <w:t>SEZIONE I</w:t>
                            </w:r>
                            <w:r>
                              <w:rPr>
                                <w:b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7D582" id="Casella di testo 9" o:spid="_x0000_s1029" type="#_x0000_t202" style="position:absolute;margin-left:12pt;margin-top:9pt;width:49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" fillcolor="#fac090" stroked="f">
                <v:textbox>
                  <w:txbxContent>
                    <w:p w14:paraId="7C87CD2C" w14:textId="77777777" w:rsidR="00CD1847" w:rsidRPr="00706776" w:rsidRDefault="00CD1847" w:rsidP="00CD1847">
                      <w:pPr>
                        <w:jc w:val="center"/>
                      </w:pPr>
                      <w:r w:rsidRPr="00706776">
                        <w:rPr>
                          <w:b/>
                        </w:rPr>
                        <w:t>SEZIONE I</w:t>
                      </w:r>
                      <w:r>
                        <w:rPr>
                          <w:b/>
                        </w:rPr>
                        <w:t>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341782" w14:textId="77777777" w:rsidR="00CD1847" w:rsidRPr="00CD1847" w:rsidRDefault="00CD1847" w:rsidP="00CD1847">
      <w:pPr>
        <w:spacing w:after="200" w:line="276" w:lineRule="auto"/>
        <w:rPr>
          <w:rFonts w:ascii="Arial" w:eastAsia="Calibri" w:hAnsi="Arial" w:cs="Arial"/>
          <w:noProof/>
          <w:sz w:val="24"/>
          <w:szCs w:val="24"/>
        </w:rPr>
      </w:pPr>
      <w:r w:rsidRPr="00CD1847">
        <w:rPr>
          <w:rFonts w:ascii="Arial" w:eastAsia="Calibri" w:hAnsi="Arial" w:cs="Arial"/>
          <w:sz w:val="24"/>
          <w:szCs w:val="24"/>
          <w:lang w:eastAsia="en-US"/>
        </w:rPr>
        <w:t>Riflessioni critiche sulla propria esperienza dell’intero percorso alternanza scuola-lavoro e sulla sua valenza orientativa</w:t>
      </w:r>
      <w:r w:rsidRPr="00CD1847">
        <w:rPr>
          <w:rFonts w:ascii="Arial" w:eastAsia="Calibri" w:hAnsi="Arial" w:cs="Arial"/>
          <w:noProof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CD1847" w:rsidRPr="00CD1847" w14:paraId="261601E0" w14:textId="77777777" w:rsidTr="00204E56">
        <w:tc>
          <w:tcPr>
            <w:tcW w:w="9772" w:type="dxa"/>
            <w:shd w:val="clear" w:color="auto" w:fill="auto"/>
          </w:tcPr>
          <w:p w14:paraId="3376AC2C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6AB7D492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2962D4E9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4F8EA963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2F052464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7351D99B" w14:textId="77777777" w:rsidR="00CD1847" w:rsidRPr="00CD1847" w:rsidRDefault="00CD1847" w:rsidP="00204E5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14:paraId="3552BDE0" w14:textId="77777777" w:rsidR="00CD1847" w:rsidRPr="00CD1847" w:rsidRDefault="00CD1847" w:rsidP="00CD1847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424B0980" w14:textId="77777777" w:rsidR="009B65E1" w:rsidRDefault="009B65E1" w:rsidP="00EC2990">
      <w:pPr>
        <w:ind w:firstLine="851"/>
        <w:jc w:val="both"/>
        <w:rPr>
          <w:rFonts w:ascii="Arial" w:hAnsi="Arial" w:cs="Arial"/>
          <w:sz w:val="22"/>
          <w:szCs w:val="22"/>
        </w:rPr>
      </w:pPr>
    </w:p>
    <w:p w14:paraId="53B84625" w14:textId="77777777" w:rsidR="009B65E1" w:rsidRDefault="009B65E1" w:rsidP="00EC2990">
      <w:pPr>
        <w:ind w:firstLine="851"/>
        <w:jc w:val="both"/>
        <w:rPr>
          <w:rFonts w:ascii="Arial" w:hAnsi="Arial" w:cs="Arial"/>
          <w:sz w:val="22"/>
          <w:szCs w:val="22"/>
        </w:rPr>
      </w:pPr>
    </w:p>
    <w:p w14:paraId="5F67E0B1" w14:textId="77777777" w:rsidR="009B65E1" w:rsidRDefault="009B65E1" w:rsidP="00EC2990">
      <w:pPr>
        <w:ind w:firstLine="851"/>
        <w:jc w:val="both"/>
        <w:rPr>
          <w:rFonts w:ascii="Arial" w:hAnsi="Arial" w:cs="Arial"/>
          <w:sz w:val="22"/>
          <w:szCs w:val="22"/>
        </w:rPr>
      </w:pPr>
    </w:p>
    <w:p w14:paraId="2F23CBAE" w14:textId="77777777" w:rsidR="009B65E1" w:rsidRDefault="009B65E1" w:rsidP="00EC2990">
      <w:pPr>
        <w:ind w:firstLine="851"/>
        <w:jc w:val="both"/>
        <w:rPr>
          <w:rFonts w:ascii="Arial" w:hAnsi="Arial" w:cs="Arial"/>
          <w:sz w:val="22"/>
          <w:szCs w:val="22"/>
        </w:rPr>
      </w:pPr>
    </w:p>
    <w:p w14:paraId="0B49A2D6" w14:textId="77777777" w:rsidR="009B65E1" w:rsidRDefault="009B65E1" w:rsidP="00EC2990">
      <w:pPr>
        <w:ind w:firstLine="851"/>
        <w:jc w:val="both"/>
        <w:rPr>
          <w:rFonts w:ascii="Arial" w:hAnsi="Arial" w:cs="Arial"/>
          <w:sz w:val="22"/>
          <w:szCs w:val="22"/>
        </w:rPr>
      </w:pPr>
    </w:p>
    <w:p w14:paraId="22F8B04E" w14:textId="77777777" w:rsidR="009B65E1" w:rsidRDefault="009B65E1" w:rsidP="00EC2990">
      <w:pPr>
        <w:ind w:firstLine="851"/>
        <w:jc w:val="both"/>
        <w:rPr>
          <w:rFonts w:ascii="Arial" w:hAnsi="Arial" w:cs="Arial"/>
          <w:sz w:val="22"/>
          <w:szCs w:val="22"/>
        </w:rPr>
      </w:pPr>
    </w:p>
    <w:p w14:paraId="39905B88" w14:textId="77777777" w:rsidR="009B65E1" w:rsidRDefault="009B65E1" w:rsidP="00EC2990">
      <w:pPr>
        <w:ind w:firstLine="851"/>
        <w:jc w:val="both"/>
        <w:rPr>
          <w:rFonts w:ascii="Arial" w:hAnsi="Arial" w:cs="Arial"/>
          <w:sz w:val="22"/>
          <w:szCs w:val="22"/>
        </w:rPr>
      </w:pPr>
    </w:p>
    <w:p w14:paraId="721436E9" w14:textId="77777777" w:rsidR="009B65E1" w:rsidRDefault="009B65E1" w:rsidP="00EC2990">
      <w:pPr>
        <w:ind w:firstLine="851"/>
        <w:jc w:val="both"/>
        <w:rPr>
          <w:rFonts w:ascii="Arial" w:hAnsi="Arial" w:cs="Arial"/>
          <w:sz w:val="22"/>
          <w:szCs w:val="22"/>
        </w:rPr>
      </w:pPr>
    </w:p>
    <w:p w14:paraId="0C8B85EE" w14:textId="77777777" w:rsidR="009B65E1" w:rsidRDefault="009B65E1" w:rsidP="00EC2990">
      <w:pPr>
        <w:ind w:firstLine="851"/>
        <w:jc w:val="both"/>
        <w:rPr>
          <w:rFonts w:ascii="Arial" w:hAnsi="Arial" w:cs="Arial"/>
          <w:sz w:val="22"/>
          <w:szCs w:val="22"/>
        </w:rPr>
      </w:pPr>
    </w:p>
    <w:p w14:paraId="5F9DA38C" w14:textId="77777777" w:rsidR="009B65E1" w:rsidRDefault="009B65E1" w:rsidP="00EC2990">
      <w:pPr>
        <w:ind w:firstLine="851"/>
        <w:jc w:val="both"/>
        <w:rPr>
          <w:rFonts w:ascii="Arial" w:hAnsi="Arial" w:cs="Arial"/>
          <w:sz w:val="22"/>
          <w:szCs w:val="22"/>
        </w:rPr>
      </w:pPr>
    </w:p>
    <w:p w14:paraId="3D981284" w14:textId="77777777" w:rsidR="009B65E1" w:rsidRDefault="009B65E1" w:rsidP="00EC2990">
      <w:pPr>
        <w:ind w:firstLine="851"/>
        <w:jc w:val="both"/>
        <w:rPr>
          <w:rFonts w:ascii="Arial" w:hAnsi="Arial" w:cs="Arial"/>
          <w:sz w:val="22"/>
          <w:szCs w:val="22"/>
        </w:rPr>
      </w:pPr>
    </w:p>
    <w:p w14:paraId="0E0B37EF" w14:textId="77777777" w:rsidR="009B65E1" w:rsidRPr="00EC2990" w:rsidRDefault="009B65E1" w:rsidP="00EC2990">
      <w:pPr>
        <w:ind w:firstLine="851"/>
        <w:jc w:val="both"/>
        <w:rPr>
          <w:rFonts w:ascii="Arial" w:hAnsi="Arial" w:cs="Arial"/>
          <w:sz w:val="22"/>
          <w:szCs w:val="22"/>
        </w:rPr>
      </w:pPr>
    </w:p>
    <w:p w14:paraId="5F6D8777" w14:textId="77777777" w:rsidR="00EC2990" w:rsidRDefault="00EC2990" w:rsidP="00EC2990">
      <w:pPr>
        <w:rPr>
          <w:rFonts w:ascii="Arial" w:hAnsi="Arial" w:cs="Arial"/>
          <w:sz w:val="22"/>
          <w:szCs w:val="22"/>
        </w:rPr>
      </w:pPr>
    </w:p>
    <w:p w14:paraId="07F2D08D" w14:textId="77777777" w:rsidR="00EC2990" w:rsidRDefault="00EC2990" w:rsidP="00EC2990">
      <w:pPr>
        <w:rPr>
          <w:rFonts w:ascii="Arial" w:hAnsi="Arial" w:cs="Arial"/>
          <w:sz w:val="22"/>
          <w:szCs w:val="22"/>
        </w:rPr>
      </w:pPr>
    </w:p>
    <w:p w14:paraId="09376F6B" w14:textId="77777777" w:rsidR="00AA68C1" w:rsidRDefault="00AA68C1" w:rsidP="002A4EC3">
      <w:pPr>
        <w:rPr>
          <w:rFonts w:ascii="Arial" w:hAnsi="Arial" w:cs="Arial"/>
        </w:rPr>
      </w:pPr>
    </w:p>
    <w:p w14:paraId="2EBA0635" w14:textId="77777777" w:rsidR="00AA68C1" w:rsidRDefault="00AA68C1" w:rsidP="002A4EC3">
      <w:pPr>
        <w:rPr>
          <w:rFonts w:ascii="Arial" w:hAnsi="Arial" w:cs="Arial"/>
        </w:rPr>
      </w:pPr>
    </w:p>
    <w:p w14:paraId="318CEAC8" w14:textId="77777777" w:rsidR="00AA68C1" w:rsidRDefault="00AA68C1" w:rsidP="002A4EC3">
      <w:pPr>
        <w:rPr>
          <w:rFonts w:ascii="Arial" w:hAnsi="Arial" w:cs="Arial"/>
        </w:rPr>
      </w:pPr>
    </w:p>
    <w:p w14:paraId="0617D818" w14:textId="77777777" w:rsidR="00AA68C1" w:rsidRDefault="00AA68C1" w:rsidP="002A4EC3">
      <w:pPr>
        <w:rPr>
          <w:rFonts w:ascii="Arial" w:hAnsi="Arial" w:cs="Arial"/>
        </w:rPr>
      </w:pPr>
    </w:p>
    <w:p w14:paraId="5BC9D799" w14:textId="77777777" w:rsidR="00AA68C1" w:rsidRDefault="00AA68C1" w:rsidP="002A4EC3">
      <w:pPr>
        <w:rPr>
          <w:rFonts w:ascii="Arial" w:hAnsi="Arial" w:cs="Arial"/>
        </w:rPr>
      </w:pPr>
    </w:p>
    <w:p w14:paraId="69610257" w14:textId="77777777" w:rsidR="00AA68C1" w:rsidRDefault="00AA68C1" w:rsidP="002A4EC3">
      <w:pPr>
        <w:rPr>
          <w:rFonts w:ascii="Arial" w:hAnsi="Arial" w:cs="Arial"/>
        </w:rPr>
      </w:pPr>
    </w:p>
    <w:p w14:paraId="49A3A3D0" w14:textId="77777777" w:rsidR="00AA68C1" w:rsidRDefault="00AA68C1" w:rsidP="002A4EC3">
      <w:pPr>
        <w:rPr>
          <w:rFonts w:ascii="Arial" w:hAnsi="Arial" w:cs="Arial"/>
        </w:rPr>
      </w:pPr>
    </w:p>
    <w:p w14:paraId="25D04518" w14:textId="77777777" w:rsidR="0095140E" w:rsidRDefault="0095140E" w:rsidP="002A4EC3">
      <w:pPr>
        <w:rPr>
          <w:rFonts w:ascii="Arial" w:hAnsi="Arial" w:cs="Arial"/>
        </w:rPr>
      </w:pPr>
    </w:p>
    <w:p w14:paraId="41F77E17" w14:textId="77777777" w:rsidR="0095140E" w:rsidRDefault="0095140E" w:rsidP="002A4EC3">
      <w:pPr>
        <w:rPr>
          <w:rFonts w:ascii="Arial" w:hAnsi="Arial" w:cs="Arial"/>
        </w:rPr>
      </w:pPr>
    </w:p>
    <w:sectPr w:rsidR="0095140E" w:rsidSect="009250AB">
      <w:headerReference w:type="default" r:id="rId7"/>
      <w:footerReference w:type="default" r:id="rId8"/>
      <w:pgSz w:w="11907" w:h="16840" w:code="9"/>
      <w:pgMar w:top="1418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0C92C" w14:textId="77777777" w:rsidR="007B0767" w:rsidRDefault="007B0767">
      <w:r>
        <w:separator/>
      </w:r>
    </w:p>
  </w:endnote>
  <w:endnote w:type="continuationSeparator" w:id="0">
    <w:p w14:paraId="0E2D1477" w14:textId="77777777" w:rsidR="007B0767" w:rsidRDefault="007B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288B8" w14:textId="77777777" w:rsidR="00BC70BA" w:rsidRPr="005D5E7A" w:rsidRDefault="00BC70BA" w:rsidP="00BC70BA">
    <w:pPr>
      <w:tabs>
        <w:tab w:val="left" w:pos="3138"/>
        <w:tab w:val="left" w:pos="3756"/>
      </w:tabs>
      <w:jc w:val="center"/>
      <w:rPr>
        <w:b/>
        <w:sz w:val="14"/>
        <w:szCs w:val="14"/>
      </w:rPr>
    </w:pPr>
    <w:r w:rsidRPr="005D5E7A">
      <w:rPr>
        <w:b/>
        <w:sz w:val="14"/>
        <w:szCs w:val="14"/>
      </w:rPr>
      <w:t>ITT Buonarroti Trento</w:t>
    </w:r>
  </w:p>
  <w:p w14:paraId="0EA3F98D" w14:textId="77777777" w:rsidR="0046316A" w:rsidRPr="00BC70BA" w:rsidRDefault="0046316A" w:rsidP="00BC70BA">
    <w:pPr>
      <w:tabs>
        <w:tab w:val="left" w:pos="3138"/>
        <w:tab w:val="left" w:pos="3756"/>
      </w:tabs>
      <w:jc w:val="center"/>
      <w:rPr>
        <w:sz w:val="14"/>
        <w:szCs w:val="14"/>
      </w:rPr>
    </w:pPr>
    <w:r w:rsidRPr="00897F8E">
      <w:rPr>
        <w:sz w:val="14"/>
        <w:szCs w:val="14"/>
      </w:rPr>
      <w:t>Via Brigata Acqui, 15</w:t>
    </w:r>
    <w:r w:rsidR="00BC70BA">
      <w:rPr>
        <w:sz w:val="14"/>
        <w:szCs w:val="14"/>
      </w:rPr>
      <w:t xml:space="preserve"> Trento – 38122 -  T +39</w:t>
    </w:r>
    <w:r w:rsidRPr="00897F8E">
      <w:rPr>
        <w:sz w:val="14"/>
        <w:szCs w:val="14"/>
      </w:rPr>
      <w:t xml:space="preserve"> 0461</w:t>
    </w:r>
    <w:r w:rsidR="00C90494">
      <w:rPr>
        <w:sz w:val="14"/>
        <w:szCs w:val="14"/>
      </w:rPr>
      <w:t xml:space="preserve"> 216811 – C.F. </w:t>
    </w:r>
    <w:r w:rsidRPr="00897F8E">
      <w:rPr>
        <w:sz w:val="14"/>
        <w:szCs w:val="14"/>
      </w:rPr>
      <w:t>01691830226</w:t>
    </w:r>
    <w:r w:rsidR="00BC70BA">
      <w:rPr>
        <w:sz w:val="14"/>
        <w:szCs w:val="14"/>
      </w:rPr>
      <w:t xml:space="preserve"> -</w:t>
    </w:r>
    <w:r w:rsidRPr="00B86AAA">
      <w:rPr>
        <w:sz w:val="16"/>
        <w:szCs w:val="16"/>
      </w:rPr>
      <w:t xml:space="preserve"> </w:t>
    </w:r>
    <w:hyperlink r:id="rId1" w:history="1">
      <w:r w:rsidR="00BC70BA" w:rsidRPr="00BC70BA">
        <w:rPr>
          <w:rStyle w:val="Collegamentoipertestuale"/>
          <w:color w:val="auto"/>
          <w:sz w:val="16"/>
          <w:szCs w:val="16"/>
          <w:u w:val="none"/>
        </w:rPr>
        <w:t>istituto.tecnico@buonarroti.tn.it</w:t>
      </w:r>
    </w:hyperlink>
    <w:r w:rsidR="00BC70BA" w:rsidRPr="00BC70BA">
      <w:rPr>
        <w:sz w:val="16"/>
        <w:szCs w:val="16"/>
      </w:rPr>
      <w:t xml:space="preserve"> </w:t>
    </w:r>
    <w:r w:rsidR="00BC70BA">
      <w:rPr>
        <w:sz w:val="16"/>
        <w:szCs w:val="16"/>
      </w:rPr>
      <w:t xml:space="preserve">- </w:t>
    </w:r>
    <w:hyperlink r:id="rId2" w:history="1">
      <w:r w:rsidRPr="00B86AAA">
        <w:rPr>
          <w:rStyle w:val="Collegamentoipertestuale"/>
          <w:sz w:val="16"/>
          <w:szCs w:val="16"/>
        </w:rPr>
        <w:t>http</w:t>
      </w:r>
      <w:r w:rsidRPr="00B86AAA">
        <w:rPr>
          <w:rStyle w:val="Collegamentoipertestuale"/>
          <w:sz w:val="16"/>
          <w:szCs w:val="16"/>
        </w:rPr>
        <w:t>:</w:t>
      </w:r>
      <w:r w:rsidRPr="00B86AAA">
        <w:rPr>
          <w:rStyle w:val="Collegamentoipertestuale"/>
          <w:sz w:val="16"/>
          <w:szCs w:val="16"/>
        </w:rPr>
        <w:t>//www.buonarroti.tn.it</w:t>
      </w:r>
    </w:hyperlink>
  </w:p>
  <w:p w14:paraId="43A94FB1" w14:textId="77777777" w:rsidR="0046316A" w:rsidRDefault="0046316A">
    <w:pPr>
      <w:pStyle w:val="Pidipagina"/>
    </w:pPr>
  </w:p>
  <w:p w14:paraId="51631F5A" w14:textId="77777777" w:rsidR="0046316A" w:rsidRDefault="004631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540A" w14:textId="77777777" w:rsidR="007B0767" w:rsidRDefault="007B0767">
      <w:r>
        <w:separator/>
      </w:r>
    </w:p>
  </w:footnote>
  <w:footnote w:type="continuationSeparator" w:id="0">
    <w:p w14:paraId="5BD4C56C" w14:textId="77777777" w:rsidR="007B0767" w:rsidRDefault="007B0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372D8" w14:textId="77777777" w:rsidR="001346EA" w:rsidRDefault="001346EA" w:rsidP="00B92EE3"/>
  <w:tbl>
    <w:tblPr>
      <w:tblW w:w="9781" w:type="dxa"/>
      <w:tblInd w:w="71" w:type="dxa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560"/>
      <w:gridCol w:w="6095"/>
      <w:gridCol w:w="2126"/>
    </w:tblGrid>
    <w:tr w:rsidR="00DA0A93" w:rsidRPr="00B35873" w14:paraId="1270F184" w14:textId="77777777" w:rsidTr="00BC70BA">
      <w:tc>
        <w:tcPr>
          <w:tcW w:w="1560" w:type="dxa"/>
        </w:tcPr>
        <w:p w14:paraId="3539B99D" w14:textId="77777777" w:rsidR="00BC70BA" w:rsidRDefault="00BC70BA" w:rsidP="00BC70BA">
          <w:pPr>
            <w:ind w:left="214"/>
            <w:jc w:val="center"/>
            <w:rPr>
              <w:sz w:val="16"/>
              <w:szCs w:val="16"/>
            </w:rPr>
          </w:pPr>
          <w:r w:rsidRPr="00B86AAA">
            <w:rPr>
              <w:sz w:val="16"/>
              <w:szCs w:val="16"/>
            </w:rPr>
            <w:t>REPUBBLICA</w:t>
          </w:r>
        </w:p>
        <w:p w14:paraId="02927A28" w14:textId="77777777" w:rsidR="00BC70BA" w:rsidRDefault="00BC70BA" w:rsidP="00BC70BA">
          <w:pPr>
            <w:jc w:val="center"/>
          </w:pPr>
          <w:r w:rsidRPr="00B86AAA">
            <w:rPr>
              <w:sz w:val="16"/>
              <w:szCs w:val="16"/>
            </w:rPr>
            <w:t>ITALIANA</w:t>
          </w:r>
        </w:p>
        <w:p w14:paraId="4864F3E6" w14:textId="77777777" w:rsidR="00BC70BA" w:rsidRDefault="00BC70BA" w:rsidP="00137398">
          <w:pPr>
            <w:jc w:val="center"/>
          </w:pPr>
        </w:p>
        <w:p w14:paraId="63ED8E34" w14:textId="34C70DB5" w:rsidR="00DA0A93" w:rsidRPr="00B35873" w:rsidRDefault="00176C44" w:rsidP="00137398">
          <w:pPr>
            <w:jc w:val="center"/>
          </w:pPr>
          <w:r>
            <w:rPr>
              <w:noProof/>
            </w:rPr>
            <w:drawing>
              <wp:inline distT="0" distB="0" distL="0" distR="0" wp14:anchorId="5FF04231" wp14:editId="6C7738B3">
                <wp:extent cx="476250" cy="5334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</w:tcPr>
        <w:p w14:paraId="2B7554F5" w14:textId="6DEA8DDE" w:rsidR="00DA0A93" w:rsidRPr="003D3A9D" w:rsidRDefault="00176C44" w:rsidP="00137398">
          <w:pPr>
            <w:tabs>
              <w:tab w:val="left" w:pos="3138"/>
              <w:tab w:val="left" w:pos="3756"/>
            </w:tabs>
            <w:jc w:val="center"/>
            <w:rPr>
              <w:b/>
              <w:i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7216" behindDoc="0" locked="0" layoutInCell="1" allowOverlap="1" wp14:anchorId="6453CC5A" wp14:editId="6C50AC30">
                    <wp:simplePos x="0" y="0"/>
                    <wp:positionH relativeFrom="column">
                      <wp:posOffset>530225</wp:posOffset>
                    </wp:positionH>
                    <wp:positionV relativeFrom="paragraph">
                      <wp:posOffset>59055</wp:posOffset>
                    </wp:positionV>
                    <wp:extent cx="2698115" cy="806450"/>
                    <wp:effectExtent l="0" t="0" r="0" b="0"/>
                    <wp:wrapSquare wrapText="bothSides"/>
                    <wp:docPr id="4" name="Casella di tes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98115" cy="806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9956CE" w14:textId="41299414" w:rsidR="00BC70BA" w:rsidRDefault="00176C4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4B99E08" wp14:editId="2677133B">
                                      <wp:extent cx="2514600" cy="714375"/>
                                      <wp:effectExtent l="0" t="0" r="0" b="0"/>
                                      <wp:docPr id="5" name="Immagin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514600" cy="7143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6453CC5A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2" o:spid="_x0000_s1030" type="#_x0000_t202" style="position:absolute;left:0;text-align:left;margin-left:41.75pt;margin-top:4.65pt;width:212.45pt;height:63.5pt;z-index:251657216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" stroked="f">
                    <v:textbox style="mso-fit-shape-to-text:t">
                      <w:txbxContent>
                        <w:p w14:paraId="3C9956CE" w14:textId="41299414" w:rsidR="00BC70BA" w:rsidRDefault="00176C4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B99E08" wp14:editId="2677133B">
                                <wp:extent cx="2514600" cy="714375"/>
                                <wp:effectExtent l="0" t="0" r="0" b="0"/>
                                <wp:docPr id="5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14600" cy="714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2126" w:type="dxa"/>
        </w:tcPr>
        <w:p w14:paraId="4F48FC57" w14:textId="77777777" w:rsidR="00BC70BA" w:rsidRPr="00B86AAA" w:rsidRDefault="00BC70BA" w:rsidP="00BC70BA">
          <w:pPr>
            <w:ind w:right="79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PROVINCIA </w:t>
          </w:r>
          <w:r w:rsidRPr="00B86AAA">
            <w:rPr>
              <w:sz w:val="16"/>
              <w:szCs w:val="16"/>
            </w:rPr>
            <w:t>AUTONOMA</w:t>
          </w:r>
        </w:p>
        <w:p w14:paraId="3E057E6E" w14:textId="77777777" w:rsidR="00BC70BA" w:rsidRDefault="00BC70BA" w:rsidP="00BC70BA">
          <w:pPr>
            <w:jc w:val="center"/>
          </w:pPr>
          <w:r w:rsidRPr="00B86AAA">
            <w:rPr>
              <w:sz w:val="16"/>
              <w:szCs w:val="16"/>
            </w:rPr>
            <w:t>DI TRENTO</w:t>
          </w:r>
        </w:p>
        <w:p w14:paraId="73D02038" w14:textId="180B25A1" w:rsidR="00DA0A93" w:rsidRPr="00B35873" w:rsidRDefault="00176C44" w:rsidP="00137398">
          <w:pPr>
            <w:jc w:val="center"/>
          </w:pPr>
          <w:r>
            <w:rPr>
              <w:noProof/>
            </w:rPr>
            <w:drawing>
              <wp:inline distT="0" distB="0" distL="0" distR="0" wp14:anchorId="1F282EDD" wp14:editId="704166A1">
                <wp:extent cx="419100" cy="6667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1EE2175" w14:textId="73D63851" w:rsidR="00B92EE3" w:rsidRDefault="00176C44" w:rsidP="008C3137">
    <w:pPr>
      <w:pStyle w:val="Intestazione"/>
      <w:tabs>
        <w:tab w:val="clear" w:pos="4819"/>
        <w:tab w:val="clear" w:pos="9638"/>
        <w:tab w:val="left" w:pos="22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D38C3B" wp14:editId="35F42FB0">
              <wp:simplePos x="0" y="0"/>
              <wp:positionH relativeFrom="column">
                <wp:posOffset>3810</wp:posOffset>
              </wp:positionH>
              <wp:positionV relativeFrom="paragraph">
                <wp:posOffset>73660</wp:posOffset>
              </wp:positionV>
              <wp:extent cx="6219825" cy="0"/>
              <wp:effectExtent l="9525" t="6350" r="9525" b="1270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9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84D1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3pt;margin-top:5.8pt;width:489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67AB"/>
    <w:multiLevelType w:val="hybridMultilevel"/>
    <w:tmpl w:val="1C86B6F4"/>
    <w:lvl w:ilvl="0" w:tplc="4FA6FF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0525"/>
    <w:multiLevelType w:val="hybridMultilevel"/>
    <w:tmpl w:val="3A8A3576"/>
    <w:lvl w:ilvl="0" w:tplc="9AA89C86">
      <w:numFmt w:val="bullet"/>
      <w:lvlText w:val=""/>
      <w:lvlJc w:val="left"/>
      <w:pPr>
        <w:tabs>
          <w:tab w:val="num" w:pos="1005"/>
        </w:tabs>
        <w:ind w:left="1005" w:hanging="465"/>
      </w:pPr>
      <w:rPr>
        <w:rFonts w:ascii="Wingdings 2" w:eastAsia="Times New Roman" w:hAnsi="Wingdings 2" w:cs="Aria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11761D7"/>
    <w:multiLevelType w:val="hybridMultilevel"/>
    <w:tmpl w:val="86E469F4"/>
    <w:lvl w:ilvl="0" w:tplc="7B9ECF80">
      <w:start w:val="1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F0A5E"/>
    <w:multiLevelType w:val="hybridMultilevel"/>
    <w:tmpl w:val="72FA3B1C"/>
    <w:lvl w:ilvl="0" w:tplc="436293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96C39"/>
    <w:multiLevelType w:val="hybridMultilevel"/>
    <w:tmpl w:val="29C4C2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71A20"/>
    <w:multiLevelType w:val="hybridMultilevel"/>
    <w:tmpl w:val="E626F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C0281"/>
    <w:multiLevelType w:val="hybridMultilevel"/>
    <w:tmpl w:val="7628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A4E62"/>
    <w:multiLevelType w:val="hybridMultilevel"/>
    <w:tmpl w:val="69DEBF86"/>
    <w:lvl w:ilvl="0" w:tplc="C604FA1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8B583540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D47935"/>
    <w:multiLevelType w:val="hybridMultilevel"/>
    <w:tmpl w:val="62C46310"/>
    <w:lvl w:ilvl="0" w:tplc="E1226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60305"/>
    <w:multiLevelType w:val="hybridMultilevel"/>
    <w:tmpl w:val="3EBC1FAA"/>
    <w:lvl w:ilvl="0" w:tplc="240AD87A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Microsoft Sans Serif" w:eastAsia="Times New Roman" w:hAnsi="Microsoft Sans Serif" w:cs="Microsoft Sans Serif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9618274">
    <w:abstractNumId w:val="5"/>
  </w:num>
  <w:num w:numId="2" w16cid:durableId="865562487">
    <w:abstractNumId w:val="4"/>
  </w:num>
  <w:num w:numId="3" w16cid:durableId="1959022945">
    <w:abstractNumId w:val="9"/>
  </w:num>
  <w:num w:numId="4" w16cid:durableId="871965064">
    <w:abstractNumId w:val="2"/>
  </w:num>
  <w:num w:numId="5" w16cid:durableId="459613900">
    <w:abstractNumId w:val="7"/>
  </w:num>
  <w:num w:numId="6" w16cid:durableId="718866037">
    <w:abstractNumId w:val="1"/>
  </w:num>
  <w:num w:numId="7" w16cid:durableId="2022387073">
    <w:abstractNumId w:val="8"/>
  </w:num>
  <w:num w:numId="8" w16cid:durableId="1542329153">
    <w:abstractNumId w:val="6"/>
  </w:num>
  <w:num w:numId="9" w16cid:durableId="180473884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2827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C2"/>
    <w:rsid w:val="000008EB"/>
    <w:rsid w:val="00003214"/>
    <w:rsid w:val="00004378"/>
    <w:rsid w:val="00023858"/>
    <w:rsid w:val="00037465"/>
    <w:rsid w:val="00042041"/>
    <w:rsid w:val="000453A0"/>
    <w:rsid w:val="00065350"/>
    <w:rsid w:val="00066272"/>
    <w:rsid w:val="00075C37"/>
    <w:rsid w:val="0008665F"/>
    <w:rsid w:val="00090C3C"/>
    <w:rsid w:val="00091FBC"/>
    <w:rsid w:val="00094A46"/>
    <w:rsid w:val="000A7BD4"/>
    <w:rsid w:val="000B2711"/>
    <w:rsid w:val="000B4C70"/>
    <w:rsid w:val="000C5C01"/>
    <w:rsid w:val="000D0881"/>
    <w:rsid w:val="000F1262"/>
    <w:rsid w:val="00114BA5"/>
    <w:rsid w:val="00117D84"/>
    <w:rsid w:val="00120659"/>
    <w:rsid w:val="00121A51"/>
    <w:rsid w:val="00125654"/>
    <w:rsid w:val="001308DB"/>
    <w:rsid w:val="001346EA"/>
    <w:rsid w:val="001362C1"/>
    <w:rsid w:val="00137398"/>
    <w:rsid w:val="00146E98"/>
    <w:rsid w:val="00152DF9"/>
    <w:rsid w:val="00157E82"/>
    <w:rsid w:val="00173D3C"/>
    <w:rsid w:val="00176C44"/>
    <w:rsid w:val="001804BC"/>
    <w:rsid w:val="0018664C"/>
    <w:rsid w:val="00193BB9"/>
    <w:rsid w:val="001946E2"/>
    <w:rsid w:val="001A3BD3"/>
    <w:rsid w:val="001E43FB"/>
    <w:rsid w:val="00204E56"/>
    <w:rsid w:val="00207E9F"/>
    <w:rsid w:val="00211FB8"/>
    <w:rsid w:val="00214D35"/>
    <w:rsid w:val="002155C1"/>
    <w:rsid w:val="00215617"/>
    <w:rsid w:val="0022371E"/>
    <w:rsid w:val="002301B5"/>
    <w:rsid w:val="002624C0"/>
    <w:rsid w:val="00270873"/>
    <w:rsid w:val="00272034"/>
    <w:rsid w:val="002A3F7A"/>
    <w:rsid w:val="002A4EC3"/>
    <w:rsid w:val="002A5B00"/>
    <w:rsid w:val="002C08B2"/>
    <w:rsid w:val="002C3ED1"/>
    <w:rsid w:val="002D7F40"/>
    <w:rsid w:val="00300D81"/>
    <w:rsid w:val="00304777"/>
    <w:rsid w:val="00322127"/>
    <w:rsid w:val="00322915"/>
    <w:rsid w:val="003335E0"/>
    <w:rsid w:val="00350C63"/>
    <w:rsid w:val="00381BE7"/>
    <w:rsid w:val="00381F43"/>
    <w:rsid w:val="003862E8"/>
    <w:rsid w:val="00392ACF"/>
    <w:rsid w:val="003B3093"/>
    <w:rsid w:val="003C3A5C"/>
    <w:rsid w:val="003D3A9D"/>
    <w:rsid w:val="003D5296"/>
    <w:rsid w:val="003D771C"/>
    <w:rsid w:val="003F575C"/>
    <w:rsid w:val="003F75DF"/>
    <w:rsid w:val="00411D5A"/>
    <w:rsid w:val="004139A0"/>
    <w:rsid w:val="0041678B"/>
    <w:rsid w:val="004276A2"/>
    <w:rsid w:val="00431A9E"/>
    <w:rsid w:val="0043227B"/>
    <w:rsid w:val="00451309"/>
    <w:rsid w:val="0045358C"/>
    <w:rsid w:val="0046316A"/>
    <w:rsid w:val="00467CFA"/>
    <w:rsid w:val="00482467"/>
    <w:rsid w:val="004864B9"/>
    <w:rsid w:val="0049738B"/>
    <w:rsid w:val="004B1022"/>
    <w:rsid w:val="004C5C8E"/>
    <w:rsid w:val="004D35D5"/>
    <w:rsid w:val="004E07E3"/>
    <w:rsid w:val="004E382F"/>
    <w:rsid w:val="00512B6D"/>
    <w:rsid w:val="00512D4C"/>
    <w:rsid w:val="00521D4B"/>
    <w:rsid w:val="005370D6"/>
    <w:rsid w:val="00537433"/>
    <w:rsid w:val="005436DA"/>
    <w:rsid w:val="00550D8E"/>
    <w:rsid w:val="00551BAE"/>
    <w:rsid w:val="00562721"/>
    <w:rsid w:val="005772C2"/>
    <w:rsid w:val="005914CD"/>
    <w:rsid w:val="00597374"/>
    <w:rsid w:val="005D3820"/>
    <w:rsid w:val="005D4306"/>
    <w:rsid w:val="005D5E7A"/>
    <w:rsid w:val="005E3213"/>
    <w:rsid w:val="005F1FA2"/>
    <w:rsid w:val="005F7338"/>
    <w:rsid w:val="00603DCD"/>
    <w:rsid w:val="00607176"/>
    <w:rsid w:val="0060773F"/>
    <w:rsid w:val="0061114F"/>
    <w:rsid w:val="00611ABD"/>
    <w:rsid w:val="0062106A"/>
    <w:rsid w:val="00624FD8"/>
    <w:rsid w:val="00634386"/>
    <w:rsid w:val="00637AD8"/>
    <w:rsid w:val="0064495F"/>
    <w:rsid w:val="00654B2A"/>
    <w:rsid w:val="00655457"/>
    <w:rsid w:val="00666083"/>
    <w:rsid w:val="00680734"/>
    <w:rsid w:val="006822A3"/>
    <w:rsid w:val="006901AE"/>
    <w:rsid w:val="006A1ECC"/>
    <w:rsid w:val="006A27B3"/>
    <w:rsid w:val="006E7422"/>
    <w:rsid w:val="006F7CD7"/>
    <w:rsid w:val="00701992"/>
    <w:rsid w:val="007026E9"/>
    <w:rsid w:val="00705095"/>
    <w:rsid w:val="007127C0"/>
    <w:rsid w:val="00721D2E"/>
    <w:rsid w:val="00731F38"/>
    <w:rsid w:val="00757BE5"/>
    <w:rsid w:val="0079231C"/>
    <w:rsid w:val="007B0767"/>
    <w:rsid w:val="007B1E8A"/>
    <w:rsid w:val="007C15E1"/>
    <w:rsid w:val="00813417"/>
    <w:rsid w:val="0082136E"/>
    <w:rsid w:val="00851F03"/>
    <w:rsid w:val="00862D49"/>
    <w:rsid w:val="00881A81"/>
    <w:rsid w:val="008835F4"/>
    <w:rsid w:val="00897F8E"/>
    <w:rsid w:val="008A0AC1"/>
    <w:rsid w:val="008A205B"/>
    <w:rsid w:val="008A3292"/>
    <w:rsid w:val="008A419A"/>
    <w:rsid w:val="008A5437"/>
    <w:rsid w:val="008B3A2D"/>
    <w:rsid w:val="008C3137"/>
    <w:rsid w:val="008C6174"/>
    <w:rsid w:val="0090691E"/>
    <w:rsid w:val="009075D7"/>
    <w:rsid w:val="009172BD"/>
    <w:rsid w:val="009207C9"/>
    <w:rsid w:val="009250AB"/>
    <w:rsid w:val="00947169"/>
    <w:rsid w:val="0095140E"/>
    <w:rsid w:val="00956D2B"/>
    <w:rsid w:val="009837A7"/>
    <w:rsid w:val="00991C95"/>
    <w:rsid w:val="00996159"/>
    <w:rsid w:val="009967A2"/>
    <w:rsid w:val="009B65E1"/>
    <w:rsid w:val="009E0DD5"/>
    <w:rsid w:val="009E6F41"/>
    <w:rsid w:val="009F4092"/>
    <w:rsid w:val="00A07797"/>
    <w:rsid w:val="00A11756"/>
    <w:rsid w:val="00A4191B"/>
    <w:rsid w:val="00A432F8"/>
    <w:rsid w:val="00A536DE"/>
    <w:rsid w:val="00A75B12"/>
    <w:rsid w:val="00A93B3A"/>
    <w:rsid w:val="00AA68C1"/>
    <w:rsid w:val="00AA6EA6"/>
    <w:rsid w:val="00AB41A5"/>
    <w:rsid w:val="00AD2F2D"/>
    <w:rsid w:val="00B2514D"/>
    <w:rsid w:val="00B275AF"/>
    <w:rsid w:val="00B27E9E"/>
    <w:rsid w:val="00B35873"/>
    <w:rsid w:val="00B409EB"/>
    <w:rsid w:val="00B52C92"/>
    <w:rsid w:val="00B53B27"/>
    <w:rsid w:val="00B53BBC"/>
    <w:rsid w:val="00B727B3"/>
    <w:rsid w:val="00B73BD8"/>
    <w:rsid w:val="00B86AAA"/>
    <w:rsid w:val="00B92EE3"/>
    <w:rsid w:val="00BA4E45"/>
    <w:rsid w:val="00BC70BA"/>
    <w:rsid w:val="00BD2358"/>
    <w:rsid w:val="00BD3345"/>
    <w:rsid w:val="00BF12FD"/>
    <w:rsid w:val="00C201BF"/>
    <w:rsid w:val="00C2547D"/>
    <w:rsid w:val="00C31587"/>
    <w:rsid w:val="00C4007E"/>
    <w:rsid w:val="00C57436"/>
    <w:rsid w:val="00C75D20"/>
    <w:rsid w:val="00C90494"/>
    <w:rsid w:val="00C9610B"/>
    <w:rsid w:val="00C97A53"/>
    <w:rsid w:val="00CB3EDA"/>
    <w:rsid w:val="00CB6C26"/>
    <w:rsid w:val="00CC00F5"/>
    <w:rsid w:val="00CC097B"/>
    <w:rsid w:val="00CD1847"/>
    <w:rsid w:val="00CE261D"/>
    <w:rsid w:val="00CE5C1B"/>
    <w:rsid w:val="00D116D2"/>
    <w:rsid w:val="00D313D9"/>
    <w:rsid w:val="00D35D8D"/>
    <w:rsid w:val="00D45687"/>
    <w:rsid w:val="00D600E8"/>
    <w:rsid w:val="00D704D1"/>
    <w:rsid w:val="00DA0A93"/>
    <w:rsid w:val="00DA4914"/>
    <w:rsid w:val="00DB6248"/>
    <w:rsid w:val="00DD31B3"/>
    <w:rsid w:val="00DF0570"/>
    <w:rsid w:val="00E02D78"/>
    <w:rsid w:val="00E13ECD"/>
    <w:rsid w:val="00E2255D"/>
    <w:rsid w:val="00E27D3C"/>
    <w:rsid w:val="00E30C2E"/>
    <w:rsid w:val="00E67254"/>
    <w:rsid w:val="00E72310"/>
    <w:rsid w:val="00E91E20"/>
    <w:rsid w:val="00E9327A"/>
    <w:rsid w:val="00E937F3"/>
    <w:rsid w:val="00E95A0E"/>
    <w:rsid w:val="00EB2D22"/>
    <w:rsid w:val="00EB5093"/>
    <w:rsid w:val="00EB72D2"/>
    <w:rsid w:val="00EC112A"/>
    <w:rsid w:val="00EC2990"/>
    <w:rsid w:val="00EE4787"/>
    <w:rsid w:val="00EF73D0"/>
    <w:rsid w:val="00EF7ADD"/>
    <w:rsid w:val="00F02DB0"/>
    <w:rsid w:val="00F116FE"/>
    <w:rsid w:val="00F30B19"/>
    <w:rsid w:val="00F40016"/>
    <w:rsid w:val="00F400B9"/>
    <w:rsid w:val="00F40106"/>
    <w:rsid w:val="00F70290"/>
    <w:rsid w:val="00F7155A"/>
    <w:rsid w:val="00F73B1F"/>
    <w:rsid w:val="00F81963"/>
    <w:rsid w:val="00F86B8A"/>
    <w:rsid w:val="00FB45D3"/>
    <w:rsid w:val="00FC7C62"/>
    <w:rsid w:val="00FE16C5"/>
    <w:rsid w:val="00FE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4ED7CC"/>
  <w15:chartTrackingRefBased/>
  <w15:docId w15:val="{41F05F27-59E0-4EEE-AD45-552DD6BE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250AB"/>
  </w:style>
  <w:style w:type="paragraph" w:styleId="Titolo1">
    <w:name w:val="heading 1"/>
    <w:basedOn w:val="Normale"/>
    <w:next w:val="Normale"/>
    <w:link w:val="Titolo1Carattere"/>
    <w:qFormat/>
    <w:rsid w:val="000D088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8C313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4276A2"/>
    <w:pPr>
      <w:keepNext/>
      <w:jc w:val="both"/>
      <w:outlineLvl w:val="3"/>
    </w:pPr>
    <w:rPr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250AB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9250A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250AB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E95A0E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E95A0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155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512B6D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B92EE3"/>
  </w:style>
  <w:style w:type="character" w:customStyle="1" w:styleId="Titolo4Carattere">
    <w:name w:val="Titolo 4 Carattere"/>
    <w:link w:val="Titolo4"/>
    <w:rsid w:val="004276A2"/>
    <w:rPr>
      <w:sz w:val="24"/>
    </w:rPr>
  </w:style>
  <w:style w:type="paragraph" w:styleId="Rientrocorpodeltesto">
    <w:name w:val="Body Text Indent"/>
    <w:basedOn w:val="Normale"/>
    <w:link w:val="RientrocorpodeltestoCarattere"/>
    <w:rsid w:val="004276A2"/>
    <w:pPr>
      <w:ind w:left="851" w:hanging="851"/>
      <w:jc w:val="both"/>
    </w:pPr>
    <w:rPr>
      <w:rFonts w:ascii="Arial" w:hAnsi="Arial"/>
      <w:sz w:val="22"/>
    </w:rPr>
  </w:style>
  <w:style w:type="character" w:customStyle="1" w:styleId="RientrocorpodeltestoCarattere">
    <w:name w:val="Rientro corpo del testo Carattere"/>
    <w:link w:val="Rientrocorpodeltesto"/>
    <w:rsid w:val="004276A2"/>
    <w:rPr>
      <w:rFonts w:ascii="Arial" w:hAnsi="Arial"/>
      <w:sz w:val="22"/>
    </w:rPr>
  </w:style>
  <w:style w:type="paragraph" w:styleId="Rientrocorpodeltesto3">
    <w:name w:val="Body Text Indent 3"/>
    <w:basedOn w:val="Normale"/>
    <w:link w:val="Rientrocorpodeltesto3Carattere"/>
    <w:rsid w:val="004276A2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4276A2"/>
    <w:rPr>
      <w:sz w:val="16"/>
      <w:szCs w:val="16"/>
    </w:rPr>
  </w:style>
  <w:style w:type="paragraph" w:styleId="Corpodeltesto2">
    <w:name w:val="Body Text 2"/>
    <w:basedOn w:val="Normale"/>
    <w:link w:val="Corpodeltesto2Carattere"/>
    <w:rsid w:val="004276A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4276A2"/>
  </w:style>
  <w:style w:type="character" w:customStyle="1" w:styleId="Titolo2Carattere">
    <w:name w:val="Titolo 2 Carattere"/>
    <w:link w:val="Titolo2"/>
    <w:semiHidden/>
    <w:rsid w:val="008C313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olo1Carattere">
    <w:name w:val="Titolo 1 Carattere"/>
    <w:link w:val="Titolo1"/>
    <w:rsid w:val="000D088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61114F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094A46"/>
    <w:rPr>
      <w:b/>
      <w:bCs/>
    </w:rPr>
  </w:style>
  <w:style w:type="character" w:customStyle="1" w:styleId="PidipaginaCarattere">
    <w:name w:val="Piè di pagina Carattere"/>
    <w:link w:val="Pidipagina"/>
    <w:uiPriority w:val="99"/>
    <w:rsid w:val="0046316A"/>
  </w:style>
  <w:style w:type="character" w:styleId="Collegamentovisitato">
    <w:name w:val="FollowedHyperlink"/>
    <w:rsid w:val="00BC70BA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1847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uonarroti.tn.it" TargetMode="External"/><Relationship Id="rId1" Type="http://schemas.openxmlformats.org/officeDocument/2006/relationships/hyperlink" Target="mailto:istituto.tecnico@buonarroti.tn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Vicepresidenza\cartella%20comune\Intestazioni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intestazione.dot</Template>
  <TotalTime>0</TotalTime>
  <Pages>4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	</vt:lpstr>
    </vt:vector>
  </TitlesOfParts>
  <Company>BUONARROTI TRENTO</Company>
  <LinksUpToDate>false</LinksUpToDate>
  <CharactersWithSpaces>1362</CharactersWithSpaces>
  <SharedDoc>false</SharedDoc>
  <HLinks>
    <vt:vector size="12" baseType="variant">
      <vt:variant>
        <vt:i4>4653073</vt:i4>
      </vt:variant>
      <vt:variant>
        <vt:i4>3</vt:i4>
      </vt:variant>
      <vt:variant>
        <vt:i4>0</vt:i4>
      </vt:variant>
      <vt:variant>
        <vt:i4>5</vt:i4>
      </vt:variant>
      <vt:variant>
        <vt:lpwstr>http://www.buonarroti.tn.it/</vt:lpwstr>
      </vt:variant>
      <vt:variant>
        <vt:lpwstr/>
      </vt:variant>
      <vt:variant>
        <vt:i4>3670040</vt:i4>
      </vt:variant>
      <vt:variant>
        <vt:i4>0</vt:i4>
      </vt:variant>
      <vt:variant>
        <vt:i4>0</vt:i4>
      </vt:variant>
      <vt:variant>
        <vt:i4>5</vt:i4>
      </vt:variant>
      <vt:variant>
        <vt:lpwstr>mailto:istituto.tecnico@buonarroti.tn.it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vice</dc:creator>
  <cp:keywords/>
  <cp:lastModifiedBy>Natale Scopelliti</cp:lastModifiedBy>
  <cp:revision>2</cp:revision>
  <cp:lastPrinted>2019-10-01T07:33:00Z</cp:lastPrinted>
  <dcterms:created xsi:type="dcterms:W3CDTF">2026-07-02T18:26:00Z</dcterms:created>
  <dcterms:modified xsi:type="dcterms:W3CDTF">2026-07-02T18:26:00Z</dcterms:modified>
</cp:coreProperties>
</file>